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9FCC8" w14:textId="77777777" w:rsidR="00537292" w:rsidRDefault="00C33613">
      <w:r>
        <w:rPr>
          <w:noProof/>
        </w:rPr>
        <w:pict w14:anchorId="58D5F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387.25pt;margin-top:-144.8pt;width:1259.85pt;height:846.9pt;z-index:-251648512">
            <v:imagedata r:id="rId11" o:title="SPRING_BUDGET_2023"/>
          </v:shape>
        </w:pict>
      </w:r>
      <w:r>
        <w:rPr>
          <w:noProof/>
        </w:rPr>
        <w:pict w14:anchorId="2300A0BE">
          <v:rect id="Rectangle 82" o:spid="_x0000_s2054" style="position:absolute;margin-left:40.45pt;margin-top:.25pt;width:238.1pt;height:520.25pt;z-index:251647488;visibility:visible;mso-width-percent:400;mso-position-horizontal-relative:page;mso-position-vertical-relative:page;mso-width-percent:400;v-text-anchor:middle" stroked="f" strokecolor="#767171" strokeweight="1.25pt">
            <w10:wrap anchorx="page" anchory="page"/>
          </v:rect>
        </w:pict>
      </w:r>
    </w:p>
    <w:p w14:paraId="03C35EB9" w14:textId="77777777" w:rsidR="000B155B" w:rsidRPr="00D86933" w:rsidRDefault="00C33613" w:rsidP="00D86933">
      <w:pPr>
        <w:pStyle w:val="H1-NFP"/>
      </w:pPr>
      <w:r>
        <w:rPr>
          <w:noProof/>
        </w:rPr>
        <w:pict w14:anchorId="6A2362D3">
          <v:shape id="_x0000_s2088" type="#_x0000_t75" style="position:absolute;margin-left:332.5pt;margin-top:615.2pt;width:155pt;height:53.95pt;z-index:251665920">
            <v:imagedata r:id="rId12" o:title="NFP_reverse"/>
          </v:shape>
        </w:pict>
      </w:r>
      <w:r>
        <w:rPr>
          <w:noProof/>
        </w:rPr>
        <w:pict w14:anchorId="6A9335A1">
          <v:rect id="_x0000_s2062" style="position:absolute;margin-left:-16.9pt;margin-top:393.7pt;width:238.1pt;height:12.9pt;z-index:251651584" fillcolor="#3c4652" stroked="f"/>
        </w:pict>
      </w:r>
      <w:r>
        <w:rPr>
          <w:noProof/>
        </w:rPr>
        <w:pict w14:anchorId="2C7D60CB">
          <v:rect id="_x0000_s2060" style="position:absolute;margin-left:-53.1pt;margin-top:561.7pt;width:595.25pt;height:144.8pt;z-index:251650560" fillcolor="#3c4652" stroked="f"/>
        </w:pict>
      </w:r>
      <w:r>
        <w:rPr>
          <w:noProof/>
        </w:rPr>
        <w:pict w14:anchorId="60F71686">
          <v:shapetype id="_x0000_t202" coordsize="21600,21600" o:spt="202" path="m,l,21600r21600,l21600,xe">
            <v:stroke joinstyle="miter"/>
            <v:path gradientshapeok="t" o:connecttype="rect"/>
          </v:shapetype>
          <v:shape id="_x0000_s2059" type="#_x0000_t202" style="position:absolute;margin-left:54.4pt;margin-top:470.3pt;width:214pt;height:32.85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cSJA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" filled="f" stroked="f" strokeweight=".5pt">
            <v:textbox style="mso-next-textbox:#_x0000_s2059">
              <w:txbxContent>
                <w:p w14:paraId="1EC88FB1" w14:textId="77777777" w:rsidR="00AC445B" w:rsidRPr="00537292" w:rsidRDefault="00AC445B" w:rsidP="00537292">
                  <w:pPr>
                    <w:pStyle w:val="H1-NFP"/>
                    <w:rPr>
                      <w:noProof/>
                      <w:color w:val="44546A"/>
                      <w:sz w:val="32"/>
                    </w:rPr>
                  </w:pPr>
                  <w:proofErr w:type="gramStart"/>
                  <w:r>
                    <w:t>January,</w:t>
                  </w:r>
                  <w:proofErr w:type="gramEnd"/>
                  <w:r>
                    <w:t xml:space="preserve"> 01, 2023</w:t>
                  </w:r>
                </w:p>
              </w:txbxContent>
            </v:textbox>
            <w10:wrap type="square" anchorx="page" anchory="page"/>
          </v:shape>
        </w:pict>
      </w:r>
      <w:r>
        <w:rPr>
          <w:noProof/>
        </w:rPr>
        <w:pict w14:anchorId="0227F72A">
          <v:shape id="Text Box 84" o:spid="_x0000_s2052" type="#_x0000_t202" style="position:absolute;margin-left:49.55pt;margin-top:177.7pt;width:213.9pt;height:160.85pt;z-index:251648512;visibility:visible;mso-width-percent:360;mso-position-horizontal-relative:page;mso-position-vertical-relative:page;mso-width-percent: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cSJA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" filled="f" stroked="f" strokeweight=".5pt">
            <v:textbox style="mso-next-textbox:#Text Box 84">
              <w:txbxContent>
                <w:p w14:paraId="3E0A64FE" w14:textId="77777777" w:rsidR="00537292" w:rsidRPr="00DA023E" w:rsidRDefault="00537292" w:rsidP="00537292">
                  <w:pPr>
                    <w:pStyle w:val="H1-NFP"/>
                    <w:rPr>
                      <w:noProof/>
                      <w:sz w:val="48"/>
                      <w:szCs w:val="48"/>
                    </w:rPr>
                  </w:pPr>
                  <w:r w:rsidRPr="00DA023E">
                    <w:rPr>
                      <w:sz w:val="48"/>
                      <w:szCs w:val="48"/>
                    </w:rPr>
                    <w:t>[Document title]</w:t>
                  </w:r>
                </w:p>
                <w:p w14:paraId="2FD13E43" w14:textId="77777777" w:rsidR="00537292" w:rsidRPr="00FD3B7D" w:rsidRDefault="00537292" w:rsidP="00537292">
                  <w:pPr>
                    <w:pStyle w:val="H1-NFP"/>
                    <w:rPr>
                      <w:noProof/>
                      <w:sz w:val="32"/>
                    </w:rPr>
                  </w:pPr>
                  <w:r w:rsidRPr="00FD3B7D">
                    <w:rPr>
                      <w:noProof/>
                      <w:sz w:val="32"/>
                      <w:szCs w:val="32"/>
                    </w:rPr>
                    <w:t>[Document subtitle]</w:t>
                  </w:r>
                </w:p>
              </w:txbxContent>
            </v:textbox>
            <w10:wrap type="square" anchorx="page" anchory="page"/>
          </v:shape>
        </w:pict>
      </w:r>
      <w:r w:rsidR="00537292">
        <w:rPr>
          <w:rFonts w:ascii="Calibri" w:hAnsi="Calibri" w:cs="Times New Roman"/>
          <w:b w:val="0"/>
          <w:color w:val="auto"/>
          <w:sz w:val="22"/>
          <w:szCs w:val="22"/>
          <w:lang w:val="en-US"/>
        </w:rPr>
        <w:br w:type="page"/>
      </w:r>
      <w:r w:rsidR="00796A48" w:rsidRPr="00D86933">
        <w:t>Executive summary</w:t>
      </w:r>
    </w:p>
    <w:p w14:paraId="79159F6B" w14:textId="77777777" w:rsidR="00A42F0D" w:rsidRPr="00F05835" w:rsidRDefault="00EA36F2" w:rsidP="00EA36F2">
      <w:pPr>
        <w:pStyle w:val="BULKCONTENT"/>
        <w:rPr>
          <w:lang w:val="fr-CA"/>
        </w:rPr>
      </w:pPr>
      <w:r w:rsidRPr="00EA36F2">
        <w:t xml:space="preserve">Lorem ipsum </w:t>
      </w:r>
      <w:proofErr w:type="spellStart"/>
      <w:r w:rsidRPr="00EA36F2">
        <w:t>dolor</w:t>
      </w:r>
      <w:proofErr w:type="spellEnd"/>
      <w:r w:rsidRPr="00EA36F2">
        <w:t xml:space="preserve"> sit </w:t>
      </w:r>
      <w:proofErr w:type="spellStart"/>
      <w:r w:rsidRPr="00EA36F2">
        <w:t>amet</w:t>
      </w:r>
      <w:proofErr w:type="spellEnd"/>
      <w:r w:rsidRPr="00EA36F2">
        <w:t xml:space="preserve">, </w:t>
      </w:r>
      <w:proofErr w:type="spellStart"/>
      <w:r w:rsidRPr="00EA36F2">
        <w:t>consectetur</w:t>
      </w:r>
      <w:proofErr w:type="spellEnd"/>
      <w:r w:rsidRPr="00EA36F2">
        <w:t xml:space="preserve"> </w:t>
      </w:r>
      <w:proofErr w:type="spellStart"/>
      <w:r w:rsidRPr="00EA36F2">
        <w:t>adipiscing</w:t>
      </w:r>
      <w:proofErr w:type="spellEnd"/>
      <w:r w:rsidRPr="00EA36F2">
        <w:t xml:space="preserve"> </w:t>
      </w:r>
      <w:proofErr w:type="spellStart"/>
      <w:r w:rsidRPr="00EA36F2">
        <w:t>elit</w:t>
      </w:r>
      <w:proofErr w:type="spellEnd"/>
      <w:r w:rsidRPr="00EA36F2">
        <w:t xml:space="preserve">, </w:t>
      </w:r>
      <w:proofErr w:type="spellStart"/>
      <w:r w:rsidRPr="00EA36F2">
        <w:t>sed</w:t>
      </w:r>
      <w:proofErr w:type="spellEnd"/>
      <w:r w:rsidRPr="00EA36F2">
        <w:t xml:space="preserve"> do </w:t>
      </w:r>
      <w:proofErr w:type="spellStart"/>
      <w:r w:rsidRPr="00EA36F2">
        <w:t>eiusmod</w:t>
      </w:r>
      <w:proofErr w:type="spellEnd"/>
      <w:r w:rsidRPr="00EA36F2">
        <w:t xml:space="preserve"> </w:t>
      </w:r>
      <w:proofErr w:type="spellStart"/>
      <w:r w:rsidRPr="00EA36F2">
        <w:t>tempor</w:t>
      </w:r>
      <w:proofErr w:type="spellEnd"/>
      <w:r w:rsidRPr="00EA36F2">
        <w:t xml:space="preserve"> </w:t>
      </w:r>
      <w:proofErr w:type="spellStart"/>
      <w:r w:rsidRPr="00EA36F2">
        <w:t>incididunt</w:t>
      </w:r>
      <w:proofErr w:type="spellEnd"/>
      <w:r w:rsidRPr="00EA36F2">
        <w:t xml:space="preserve"> </w:t>
      </w:r>
      <w:proofErr w:type="spellStart"/>
      <w:r w:rsidRPr="00EA36F2">
        <w:t>ut</w:t>
      </w:r>
      <w:proofErr w:type="spellEnd"/>
      <w:r w:rsidRPr="00EA36F2">
        <w:t xml:space="preserve"> labore et dolore magna </w:t>
      </w:r>
      <w:proofErr w:type="spellStart"/>
      <w:r w:rsidRPr="00EA36F2">
        <w:t>aliqua</w:t>
      </w:r>
      <w:proofErr w:type="spellEnd"/>
      <w:r w:rsidRPr="00EA36F2">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4D91BF43" w14:textId="77777777" w:rsidR="00A42F0D" w:rsidRPr="00F05835" w:rsidRDefault="00A42F0D" w:rsidP="00EA36F2">
      <w:pPr>
        <w:pStyle w:val="BULKCONTENT"/>
        <w:rPr>
          <w:lang w:val="fr-CA"/>
        </w:rPr>
      </w:pPr>
    </w:p>
    <w:p w14:paraId="6B633CB0" w14:textId="77777777" w:rsidR="00EA36F2" w:rsidRPr="00F05835" w:rsidRDefault="00A42F0D" w:rsidP="00EA36F2">
      <w:pPr>
        <w:pStyle w:val="BULKCONTENT"/>
        <w:rPr>
          <w:lang w:val="fr-CA"/>
        </w:rPr>
      </w:pPr>
      <w:proofErr w:type="spellStart"/>
      <w:r w:rsidRPr="00F05835">
        <w:rPr>
          <w:b/>
          <w:bCs/>
          <w:color w:val="3C4652"/>
          <w:lang w:val="fr-CA"/>
        </w:rPr>
        <w:t>Dedication</w:t>
      </w:r>
      <w:proofErr w:type="spellEnd"/>
      <w:r w:rsidRPr="00F05835">
        <w:rPr>
          <w:lang w:val="fr-CA"/>
        </w:rPr>
        <w:t xml:space="preserve">: </w:t>
      </w:r>
      <w:proofErr w:type="spellStart"/>
      <w:r w:rsidR="00EA36F2" w:rsidRPr="00F05835">
        <w:rPr>
          <w:lang w:val="fr-CA"/>
        </w:rPr>
        <w:t>Pellentesque</w:t>
      </w:r>
      <w:proofErr w:type="spellEnd"/>
      <w:r w:rsidR="00EA36F2" w:rsidRPr="00F05835">
        <w:rPr>
          <w:lang w:val="fr-CA"/>
        </w:rPr>
        <w:t xml:space="preserve"> pulvinar </w:t>
      </w:r>
      <w:proofErr w:type="spellStart"/>
      <w:r w:rsidR="00EA36F2" w:rsidRPr="00F05835">
        <w:rPr>
          <w:lang w:val="fr-CA"/>
        </w:rPr>
        <w:t>pellentesque</w:t>
      </w:r>
      <w:proofErr w:type="spellEnd"/>
      <w:r w:rsidR="00EA36F2" w:rsidRPr="00F05835">
        <w:rPr>
          <w:lang w:val="fr-CA"/>
        </w:rPr>
        <w:t xml:space="preserve"> habitant morbi. </w:t>
      </w:r>
      <w:proofErr w:type="spellStart"/>
      <w:r w:rsidR="00EA36F2" w:rsidRPr="00F05835">
        <w:rPr>
          <w:lang w:val="fr-CA"/>
        </w:rPr>
        <w:t>Eget</w:t>
      </w:r>
      <w:proofErr w:type="spellEnd"/>
      <w:r w:rsidR="00EA36F2" w:rsidRPr="00F05835">
        <w:rPr>
          <w:lang w:val="fr-CA"/>
        </w:rPr>
        <w:t xml:space="preserve"> </w:t>
      </w:r>
      <w:proofErr w:type="spellStart"/>
      <w:r w:rsidR="00EA36F2" w:rsidRPr="00F05835">
        <w:rPr>
          <w:lang w:val="fr-CA"/>
        </w:rPr>
        <w:t>gravida</w:t>
      </w:r>
      <w:proofErr w:type="spellEnd"/>
      <w:r w:rsidR="00EA36F2" w:rsidRPr="00F05835">
        <w:rPr>
          <w:lang w:val="fr-CA"/>
        </w:rPr>
        <w:t xml:space="preserve"> cum </w:t>
      </w:r>
      <w:proofErr w:type="spellStart"/>
      <w:r w:rsidR="00EA36F2" w:rsidRPr="00F05835">
        <w:rPr>
          <w:lang w:val="fr-CA"/>
        </w:rPr>
        <w:t>sociis</w:t>
      </w:r>
      <w:proofErr w:type="spellEnd"/>
      <w:r w:rsidR="00EA36F2" w:rsidRPr="00F05835">
        <w:rPr>
          <w:lang w:val="fr-CA"/>
        </w:rPr>
        <w:t xml:space="preserve"> </w:t>
      </w:r>
      <w:proofErr w:type="spellStart"/>
      <w:r w:rsidR="00EA36F2" w:rsidRPr="00F05835">
        <w:rPr>
          <w:lang w:val="fr-CA"/>
        </w:rPr>
        <w:t>natoque</w:t>
      </w:r>
      <w:proofErr w:type="spellEnd"/>
      <w:r w:rsidR="00EA36F2" w:rsidRPr="00F05835">
        <w:rPr>
          <w:lang w:val="fr-CA"/>
        </w:rPr>
        <w:t xml:space="preserve"> </w:t>
      </w:r>
      <w:proofErr w:type="spellStart"/>
      <w:r w:rsidR="00EA36F2" w:rsidRPr="00F05835">
        <w:rPr>
          <w:lang w:val="fr-CA"/>
        </w:rPr>
        <w:t>penatibus</w:t>
      </w:r>
      <w:proofErr w:type="spellEnd"/>
      <w:r w:rsidR="00EA36F2" w:rsidRPr="00F05835">
        <w:rPr>
          <w:lang w:val="fr-CA"/>
        </w:rPr>
        <w:t xml:space="preserve"> et </w:t>
      </w:r>
      <w:proofErr w:type="spellStart"/>
      <w:r w:rsidR="00EA36F2" w:rsidRPr="00F05835">
        <w:rPr>
          <w:lang w:val="fr-CA"/>
        </w:rPr>
        <w:t>magnis</w:t>
      </w:r>
      <w:proofErr w:type="spellEnd"/>
      <w:r w:rsidR="00EA36F2" w:rsidRPr="00F05835">
        <w:rPr>
          <w:lang w:val="fr-CA"/>
        </w:rPr>
        <w:t xml:space="preserve"> </w:t>
      </w:r>
      <w:proofErr w:type="spellStart"/>
      <w:r w:rsidR="00EA36F2" w:rsidRPr="00F05835">
        <w:rPr>
          <w:lang w:val="fr-CA"/>
        </w:rPr>
        <w:t>dis</w:t>
      </w:r>
      <w:proofErr w:type="spellEnd"/>
      <w:r w:rsidR="00EA36F2" w:rsidRPr="00F05835">
        <w:rPr>
          <w:lang w:val="fr-CA"/>
        </w:rPr>
        <w:t xml:space="preserve"> </w:t>
      </w:r>
      <w:proofErr w:type="spellStart"/>
      <w:r w:rsidR="00EA36F2" w:rsidRPr="00F05835">
        <w:rPr>
          <w:lang w:val="fr-CA"/>
        </w:rPr>
        <w:t>parturient</w:t>
      </w:r>
      <w:proofErr w:type="spellEnd"/>
      <w:r w:rsidR="00EA36F2" w:rsidRPr="00F05835">
        <w:rPr>
          <w:lang w:val="fr-CA"/>
        </w:rPr>
        <w:t xml:space="preserve">. Lacus </w:t>
      </w:r>
      <w:proofErr w:type="spellStart"/>
      <w:r w:rsidR="00EA36F2" w:rsidRPr="00F05835">
        <w:rPr>
          <w:lang w:val="fr-CA"/>
        </w:rPr>
        <w:t>vel</w:t>
      </w:r>
      <w:proofErr w:type="spellEnd"/>
      <w:r w:rsidR="00EA36F2" w:rsidRPr="00F05835">
        <w:rPr>
          <w:lang w:val="fr-CA"/>
        </w:rPr>
        <w:t xml:space="preserve"> </w:t>
      </w:r>
      <w:proofErr w:type="spellStart"/>
      <w:r w:rsidR="00EA36F2" w:rsidRPr="00F05835">
        <w:rPr>
          <w:lang w:val="fr-CA"/>
        </w:rPr>
        <w:t>facilisis</w:t>
      </w:r>
      <w:proofErr w:type="spellEnd"/>
      <w:r w:rsidR="00EA36F2" w:rsidRPr="00F05835">
        <w:rPr>
          <w:lang w:val="fr-CA"/>
        </w:rPr>
        <w:t xml:space="preserve"> </w:t>
      </w:r>
      <w:proofErr w:type="spellStart"/>
      <w:r w:rsidR="00EA36F2" w:rsidRPr="00F05835">
        <w:rPr>
          <w:lang w:val="fr-CA"/>
        </w:rPr>
        <w:t>volutpat</w:t>
      </w:r>
      <w:proofErr w:type="spellEnd"/>
      <w:r w:rsidR="00EA36F2" w:rsidRPr="00F05835">
        <w:rPr>
          <w:lang w:val="fr-CA"/>
        </w:rPr>
        <w:t xml:space="preserve"> est </w:t>
      </w:r>
      <w:proofErr w:type="spellStart"/>
      <w:r w:rsidR="00EA36F2" w:rsidRPr="00F05835">
        <w:rPr>
          <w:lang w:val="fr-CA"/>
        </w:rPr>
        <w:t>velit</w:t>
      </w:r>
      <w:proofErr w:type="spellEnd"/>
      <w:r w:rsidR="00EA36F2" w:rsidRPr="00F05835">
        <w:rPr>
          <w:lang w:val="fr-CA"/>
        </w:rPr>
        <w:t xml:space="preserve">. </w:t>
      </w:r>
      <w:proofErr w:type="spellStart"/>
      <w:r w:rsidR="00EA36F2" w:rsidRPr="00F05835">
        <w:rPr>
          <w:lang w:val="fr-CA"/>
        </w:rPr>
        <w:t>Sodales</w:t>
      </w:r>
      <w:proofErr w:type="spellEnd"/>
      <w:r w:rsidR="00EA36F2" w:rsidRPr="00F05835">
        <w:rPr>
          <w:lang w:val="fr-CA"/>
        </w:rPr>
        <w:t xml:space="preserve"> ut eu </w:t>
      </w:r>
      <w:proofErr w:type="spellStart"/>
      <w:r w:rsidR="00EA36F2" w:rsidRPr="00F05835">
        <w:rPr>
          <w:lang w:val="fr-CA"/>
        </w:rPr>
        <w:t>sem</w:t>
      </w:r>
      <w:proofErr w:type="spellEnd"/>
      <w:r w:rsidR="00EA36F2" w:rsidRPr="00F05835">
        <w:rPr>
          <w:lang w:val="fr-CA"/>
        </w:rPr>
        <w:t xml:space="preserve"> </w:t>
      </w:r>
      <w:proofErr w:type="spellStart"/>
      <w:r w:rsidR="00EA36F2" w:rsidRPr="00F05835">
        <w:rPr>
          <w:lang w:val="fr-CA"/>
        </w:rPr>
        <w:t>integer</w:t>
      </w:r>
      <w:proofErr w:type="spellEnd"/>
      <w:r w:rsidR="00EA36F2" w:rsidRPr="00F05835">
        <w:rPr>
          <w:lang w:val="fr-CA"/>
        </w:rPr>
        <w:t xml:space="preserve"> vitae </w:t>
      </w:r>
      <w:proofErr w:type="spellStart"/>
      <w:r w:rsidR="00EA36F2" w:rsidRPr="00F05835">
        <w:rPr>
          <w:lang w:val="fr-CA"/>
        </w:rPr>
        <w:t>justo</w:t>
      </w:r>
      <w:proofErr w:type="spellEnd"/>
      <w:r w:rsidR="00EA36F2" w:rsidRPr="00F05835">
        <w:rPr>
          <w:lang w:val="fr-CA"/>
        </w:rPr>
        <w:t xml:space="preserve"> </w:t>
      </w:r>
      <w:proofErr w:type="spellStart"/>
      <w:r w:rsidR="00EA36F2" w:rsidRPr="00F05835">
        <w:rPr>
          <w:lang w:val="fr-CA"/>
        </w:rPr>
        <w:t>eget</w:t>
      </w:r>
      <w:proofErr w:type="spellEnd"/>
      <w:r w:rsidR="00EA36F2" w:rsidRPr="00F05835">
        <w:rPr>
          <w:lang w:val="fr-CA"/>
        </w:rPr>
        <w:t xml:space="preserve"> magna. </w:t>
      </w:r>
      <w:proofErr w:type="spellStart"/>
      <w:r w:rsidR="00EA36F2" w:rsidRPr="00F05835">
        <w:rPr>
          <w:lang w:val="fr-CA"/>
        </w:rPr>
        <w:t>Posuere</w:t>
      </w:r>
      <w:proofErr w:type="spellEnd"/>
      <w:r w:rsidR="00EA36F2" w:rsidRPr="00F05835">
        <w:rPr>
          <w:lang w:val="fr-CA"/>
        </w:rPr>
        <w:t xml:space="preserve"> morbi </w:t>
      </w:r>
      <w:proofErr w:type="spellStart"/>
      <w:r w:rsidR="00EA36F2" w:rsidRPr="00F05835">
        <w:rPr>
          <w:lang w:val="fr-CA"/>
        </w:rPr>
        <w:t>leo</w:t>
      </w:r>
      <w:proofErr w:type="spellEnd"/>
      <w:r w:rsidR="00EA36F2" w:rsidRPr="00F05835">
        <w:rPr>
          <w:lang w:val="fr-CA"/>
        </w:rPr>
        <w:t xml:space="preserve"> </w:t>
      </w:r>
      <w:proofErr w:type="spellStart"/>
      <w:r w:rsidR="00EA36F2" w:rsidRPr="00F05835">
        <w:rPr>
          <w:lang w:val="fr-CA"/>
        </w:rPr>
        <w:t>urna</w:t>
      </w:r>
      <w:proofErr w:type="spellEnd"/>
      <w:r w:rsidR="00EA36F2" w:rsidRPr="00F05835">
        <w:rPr>
          <w:lang w:val="fr-CA"/>
        </w:rPr>
        <w:t xml:space="preserve"> </w:t>
      </w:r>
      <w:proofErr w:type="spellStart"/>
      <w:r w:rsidR="00EA36F2" w:rsidRPr="00F05835">
        <w:rPr>
          <w:lang w:val="fr-CA"/>
        </w:rPr>
        <w:t>molestie</w:t>
      </w:r>
      <w:proofErr w:type="spellEnd"/>
      <w:r w:rsidR="00EA36F2" w:rsidRPr="00F05835">
        <w:rPr>
          <w:lang w:val="fr-CA"/>
        </w:rPr>
        <w:t xml:space="preserve"> at </w:t>
      </w:r>
      <w:proofErr w:type="spellStart"/>
      <w:r w:rsidR="00EA36F2" w:rsidRPr="00F05835">
        <w:rPr>
          <w:lang w:val="fr-CA"/>
        </w:rPr>
        <w:t>elementum</w:t>
      </w:r>
      <w:proofErr w:type="spellEnd"/>
      <w:r w:rsidR="00EA36F2" w:rsidRPr="00F05835">
        <w:rPr>
          <w:lang w:val="fr-CA"/>
        </w:rPr>
        <w:t xml:space="preserve">. </w:t>
      </w:r>
      <w:proofErr w:type="spellStart"/>
      <w:r w:rsidR="00EA36F2" w:rsidRPr="00F05835">
        <w:rPr>
          <w:lang w:val="fr-CA"/>
        </w:rPr>
        <w:t>Pellentesque</w:t>
      </w:r>
      <w:proofErr w:type="spellEnd"/>
      <w:r w:rsidR="00EA36F2" w:rsidRPr="00F05835">
        <w:rPr>
          <w:lang w:val="fr-CA"/>
        </w:rPr>
        <w:t xml:space="preserve"> </w:t>
      </w:r>
      <w:proofErr w:type="spellStart"/>
      <w:r w:rsidR="00EA36F2" w:rsidRPr="00F05835">
        <w:rPr>
          <w:lang w:val="fr-CA"/>
        </w:rPr>
        <w:t>elit</w:t>
      </w:r>
      <w:proofErr w:type="spellEnd"/>
      <w:r w:rsidR="00EA36F2" w:rsidRPr="00F05835">
        <w:rPr>
          <w:lang w:val="fr-CA"/>
        </w:rPr>
        <w:t xml:space="preserve"> </w:t>
      </w:r>
      <w:proofErr w:type="spellStart"/>
      <w:r w:rsidR="00EA36F2" w:rsidRPr="00F05835">
        <w:rPr>
          <w:lang w:val="fr-CA"/>
        </w:rPr>
        <w:t>eget</w:t>
      </w:r>
      <w:proofErr w:type="spellEnd"/>
      <w:r w:rsidR="00EA36F2" w:rsidRPr="00F05835">
        <w:rPr>
          <w:lang w:val="fr-CA"/>
        </w:rPr>
        <w:t xml:space="preserve"> </w:t>
      </w:r>
      <w:proofErr w:type="spellStart"/>
      <w:r w:rsidR="00EA36F2" w:rsidRPr="00F05835">
        <w:rPr>
          <w:lang w:val="fr-CA"/>
        </w:rPr>
        <w:t>gravida</w:t>
      </w:r>
      <w:proofErr w:type="spellEnd"/>
      <w:r w:rsidR="00EA36F2" w:rsidRPr="00F05835">
        <w:rPr>
          <w:lang w:val="fr-CA"/>
        </w:rPr>
        <w:t xml:space="preserve"> cum </w:t>
      </w:r>
      <w:proofErr w:type="spellStart"/>
      <w:r w:rsidR="00EA36F2" w:rsidRPr="00F05835">
        <w:rPr>
          <w:lang w:val="fr-CA"/>
        </w:rPr>
        <w:t>sociis</w:t>
      </w:r>
      <w:proofErr w:type="spellEnd"/>
      <w:r w:rsidR="00EA36F2" w:rsidRPr="00F05835">
        <w:rPr>
          <w:lang w:val="fr-CA"/>
        </w:rPr>
        <w:t xml:space="preserve"> </w:t>
      </w:r>
      <w:proofErr w:type="spellStart"/>
      <w:r w:rsidR="00EA36F2" w:rsidRPr="00F05835">
        <w:rPr>
          <w:lang w:val="fr-CA"/>
        </w:rPr>
        <w:t>natoque</w:t>
      </w:r>
      <w:proofErr w:type="spellEnd"/>
      <w:r w:rsidR="00EA36F2" w:rsidRPr="00F05835">
        <w:rPr>
          <w:lang w:val="fr-CA"/>
        </w:rPr>
        <w:t xml:space="preserve"> </w:t>
      </w:r>
      <w:proofErr w:type="spellStart"/>
      <w:r w:rsidR="00EA36F2" w:rsidRPr="00F05835">
        <w:rPr>
          <w:lang w:val="fr-CA"/>
        </w:rPr>
        <w:t>penatibus</w:t>
      </w:r>
      <w:proofErr w:type="spellEnd"/>
      <w:r w:rsidR="00EA36F2" w:rsidRPr="00F05835">
        <w:rPr>
          <w:lang w:val="fr-CA"/>
        </w:rPr>
        <w:t xml:space="preserve">. Pulvinar </w:t>
      </w:r>
      <w:proofErr w:type="spellStart"/>
      <w:r w:rsidR="00EA36F2" w:rsidRPr="00F05835">
        <w:rPr>
          <w:lang w:val="fr-CA"/>
        </w:rPr>
        <w:t>etiam</w:t>
      </w:r>
      <w:proofErr w:type="spellEnd"/>
      <w:r w:rsidR="00EA36F2" w:rsidRPr="00F05835">
        <w:rPr>
          <w:lang w:val="fr-CA"/>
        </w:rPr>
        <w:t xml:space="preserve"> non </w:t>
      </w:r>
      <w:proofErr w:type="spellStart"/>
      <w:r w:rsidR="00EA36F2" w:rsidRPr="00F05835">
        <w:rPr>
          <w:lang w:val="fr-CA"/>
        </w:rPr>
        <w:t>quam</w:t>
      </w:r>
      <w:proofErr w:type="spellEnd"/>
      <w:r w:rsidR="00EA36F2" w:rsidRPr="00F05835">
        <w:rPr>
          <w:lang w:val="fr-CA"/>
        </w:rPr>
        <w:t xml:space="preserve"> </w:t>
      </w:r>
      <w:proofErr w:type="spellStart"/>
      <w:r w:rsidR="00EA36F2" w:rsidRPr="00F05835">
        <w:rPr>
          <w:lang w:val="fr-CA"/>
        </w:rPr>
        <w:t>lacus</w:t>
      </w:r>
      <w:proofErr w:type="spellEnd"/>
      <w:r w:rsidR="00EA36F2" w:rsidRPr="00F05835">
        <w:rPr>
          <w:lang w:val="fr-CA"/>
        </w:rPr>
        <w:t xml:space="preserve"> suspendisse </w:t>
      </w:r>
      <w:proofErr w:type="spellStart"/>
      <w:r w:rsidR="00EA36F2" w:rsidRPr="00F05835">
        <w:rPr>
          <w:lang w:val="fr-CA"/>
        </w:rPr>
        <w:t>faucibus</w:t>
      </w:r>
      <w:proofErr w:type="spellEnd"/>
      <w:r w:rsidR="00EA36F2" w:rsidRPr="00F05835">
        <w:rPr>
          <w:lang w:val="fr-CA"/>
        </w:rPr>
        <w:t xml:space="preserve"> </w:t>
      </w:r>
      <w:proofErr w:type="spellStart"/>
      <w:r w:rsidR="00EA36F2" w:rsidRPr="00F05835">
        <w:rPr>
          <w:lang w:val="fr-CA"/>
        </w:rPr>
        <w:t>interdum</w:t>
      </w:r>
      <w:proofErr w:type="spellEnd"/>
      <w:r w:rsidR="00EA36F2" w:rsidRPr="00F05835">
        <w:rPr>
          <w:lang w:val="fr-CA"/>
        </w:rPr>
        <w:t>.</w:t>
      </w:r>
    </w:p>
    <w:p w14:paraId="591C137D" w14:textId="77777777" w:rsidR="00EA36F2" w:rsidRPr="00F05835" w:rsidRDefault="00EA36F2" w:rsidP="00EA36F2">
      <w:pPr>
        <w:pStyle w:val="BULKCONTENT"/>
        <w:rPr>
          <w:lang w:val="fr-CA"/>
        </w:rPr>
      </w:pPr>
    </w:p>
    <w:p w14:paraId="25247D73" w14:textId="77777777" w:rsidR="00A42F0D" w:rsidRPr="00F05835" w:rsidRDefault="00A42F0D" w:rsidP="00A42F0D">
      <w:pPr>
        <w:pStyle w:val="BULKCONTENT"/>
        <w:rPr>
          <w:lang w:val="fr-CA"/>
        </w:rPr>
      </w:pPr>
      <w:r w:rsidRPr="00F05835">
        <w:rPr>
          <w:b/>
          <w:bCs/>
          <w:color w:val="3C4652"/>
          <w:lang w:val="fr-CA"/>
        </w:rPr>
        <w:t>Expertise</w:t>
      </w:r>
      <w:r w:rsidRPr="00F05835">
        <w:rPr>
          <w:lang w:val="fr-CA"/>
        </w:rPr>
        <w:t xml:space="preserve">: </w:t>
      </w:r>
      <w:proofErr w:type="spellStart"/>
      <w:r w:rsidRPr="00F05835">
        <w:rPr>
          <w:lang w:val="fr-CA"/>
        </w:rPr>
        <w:t>Pellentesque</w:t>
      </w:r>
      <w:proofErr w:type="spellEnd"/>
      <w:r w:rsidRPr="00F05835">
        <w:rPr>
          <w:lang w:val="fr-CA"/>
        </w:rPr>
        <w:t xml:space="preserve"> pulvinar </w:t>
      </w:r>
      <w:proofErr w:type="spellStart"/>
      <w:r w:rsidRPr="00F05835">
        <w:rPr>
          <w:lang w:val="fr-CA"/>
        </w:rPr>
        <w:t>pellentesque</w:t>
      </w:r>
      <w:proofErr w:type="spellEnd"/>
      <w:r w:rsidRPr="00F05835">
        <w:rPr>
          <w:lang w:val="fr-CA"/>
        </w:rPr>
        <w:t xml:space="preserve"> habitant morbi.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et </w:t>
      </w:r>
      <w:proofErr w:type="spellStart"/>
      <w:r w:rsidRPr="00F05835">
        <w:rPr>
          <w:lang w:val="fr-CA"/>
        </w:rPr>
        <w:t>magnis</w:t>
      </w:r>
      <w:proofErr w:type="spellEnd"/>
      <w:r w:rsidRPr="00F05835">
        <w:rPr>
          <w:lang w:val="fr-CA"/>
        </w:rPr>
        <w:t xml:space="preserve"> </w:t>
      </w:r>
      <w:proofErr w:type="spellStart"/>
      <w:r w:rsidRPr="00F05835">
        <w:rPr>
          <w:lang w:val="fr-CA"/>
        </w:rPr>
        <w:t>dis</w:t>
      </w:r>
      <w:proofErr w:type="spellEnd"/>
      <w:r w:rsidRPr="00F05835">
        <w:rPr>
          <w:lang w:val="fr-CA"/>
        </w:rPr>
        <w:t xml:space="preserve"> </w:t>
      </w:r>
      <w:proofErr w:type="spellStart"/>
      <w:r w:rsidRPr="00F05835">
        <w:rPr>
          <w:lang w:val="fr-CA"/>
        </w:rPr>
        <w:t>parturient</w:t>
      </w:r>
      <w:proofErr w:type="spellEnd"/>
      <w:r w:rsidRPr="00F05835">
        <w:rPr>
          <w:lang w:val="fr-CA"/>
        </w:rPr>
        <w:t xml:space="preserve">. Lacus </w:t>
      </w:r>
      <w:proofErr w:type="spellStart"/>
      <w:r w:rsidRPr="00F05835">
        <w:rPr>
          <w:lang w:val="fr-CA"/>
        </w:rPr>
        <w:t>vel</w:t>
      </w:r>
      <w:proofErr w:type="spellEnd"/>
      <w:r w:rsidRPr="00F05835">
        <w:rPr>
          <w:lang w:val="fr-CA"/>
        </w:rPr>
        <w:t xml:space="preserve"> </w:t>
      </w:r>
      <w:proofErr w:type="spellStart"/>
      <w:r w:rsidRPr="00F05835">
        <w:rPr>
          <w:lang w:val="fr-CA"/>
        </w:rPr>
        <w:t>facilisis</w:t>
      </w:r>
      <w:proofErr w:type="spellEnd"/>
      <w:r w:rsidRPr="00F05835">
        <w:rPr>
          <w:lang w:val="fr-CA"/>
        </w:rPr>
        <w:t xml:space="preserve"> </w:t>
      </w:r>
      <w:proofErr w:type="spellStart"/>
      <w:r w:rsidRPr="00F05835">
        <w:rPr>
          <w:lang w:val="fr-CA"/>
        </w:rPr>
        <w:t>volutpat</w:t>
      </w:r>
      <w:proofErr w:type="spellEnd"/>
      <w:r w:rsidRPr="00F05835">
        <w:rPr>
          <w:lang w:val="fr-CA"/>
        </w:rPr>
        <w:t xml:space="preserve"> est </w:t>
      </w:r>
      <w:proofErr w:type="spellStart"/>
      <w:r w:rsidRPr="00F05835">
        <w:rPr>
          <w:lang w:val="fr-CA"/>
        </w:rPr>
        <w:t>velit</w:t>
      </w:r>
      <w:proofErr w:type="spellEnd"/>
      <w:r w:rsidRPr="00F05835">
        <w:rPr>
          <w:lang w:val="fr-CA"/>
        </w:rPr>
        <w:t xml:space="preserve">. </w:t>
      </w:r>
      <w:proofErr w:type="spellStart"/>
      <w:r w:rsidRPr="00F05835">
        <w:rPr>
          <w:lang w:val="fr-CA"/>
        </w:rPr>
        <w:t>Sodales</w:t>
      </w:r>
      <w:proofErr w:type="spellEnd"/>
      <w:r w:rsidRPr="00F05835">
        <w:rPr>
          <w:lang w:val="fr-CA"/>
        </w:rPr>
        <w:t xml:space="preserve"> ut eu </w:t>
      </w:r>
      <w:proofErr w:type="spellStart"/>
      <w:r w:rsidRPr="00F05835">
        <w:rPr>
          <w:lang w:val="fr-CA"/>
        </w:rPr>
        <w:t>sem</w:t>
      </w:r>
      <w:proofErr w:type="spellEnd"/>
      <w:r w:rsidRPr="00F05835">
        <w:rPr>
          <w:lang w:val="fr-CA"/>
        </w:rPr>
        <w:t xml:space="preserve"> </w:t>
      </w:r>
      <w:proofErr w:type="spellStart"/>
      <w:r w:rsidRPr="00F05835">
        <w:rPr>
          <w:lang w:val="fr-CA"/>
        </w:rPr>
        <w:t>integer</w:t>
      </w:r>
      <w:proofErr w:type="spellEnd"/>
      <w:r w:rsidRPr="00F05835">
        <w:rPr>
          <w:lang w:val="fr-CA"/>
        </w:rPr>
        <w:t xml:space="preserve"> vitae </w:t>
      </w:r>
      <w:proofErr w:type="spellStart"/>
      <w:r w:rsidRPr="00F05835">
        <w:rPr>
          <w:lang w:val="fr-CA"/>
        </w:rPr>
        <w:t>justo</w:t>
      </w:r>
      <w:proofErr w:type="spellEnd"/>
      <w:r w:rsidRPr="00F05835">
        <w:rPr>
          <w:lang w:val="fr-CA"/>
        </w:rPr>
        <w:t xml:space="preserve"> </w:t>
      </w:r>
      <w:proofErr w:type="spellStart"/>
      <w:r w:rsidRPr="00F05835">
        <w:rPr>
          <w:lang w:val="fr-CA"/>
        </w:rPr>
        <w:t>eget</w:t>
      </w:r>
      <w:proofErr w:type="spellEnd"/>
      <w:r w:rsidRPr="00F05835">
        <w:rPr>
          <w:lang w:val="fr-CA"/>
        </w:rPr>
        <w:t xml:space="preserve"> magna. </w:t>
      </w:r>
      <w:proofErr w:type="spellStart"/>
      <w:r w:rsidRPr="00F05835">
        <w:rPr>
          <w:lang w:val="fr-CA"/>
        </w:rPr>
        <w:t>Posuere</w:t>
      </w:r>
      <w:proofErr w:type="spellEnd"/>
      <w:r w:rsidRPr="00F05835">
        <w:rPr>
          <w:lang w:val="fr-CA"/>
        </w:rPr>
        <w:t xml:space="preserve"> morbi </w:t>
      </w:r>
      <w:proofErr w:type="spellStart"/>
      <w:r w:rsidRPr="00F05835">
        <w:rPr>
          <w:lang w:val="fr-CA"/>
        </w:rPr>
        <w:t>leo</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molestie</w:t>
      </w:r>
      <w:proofErr w:type="spellEnd"/>
      <w:r w:rsidRPr="00F05835">
        <w:rPr>
          <w:lang w:val="fr-CA"/>
        </w:rPr>
        <w:t xml:space="preserve"> at </w:t>
      </w:r>
      <w:proofErr w:type="spellStart"/>
      <w:r w:rsidRPr="00F05835">
        <w:rPr>
          <w:lang w:val="fr-CA"/>
        </w:rPr>
        <w:t>elementum</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Pulvinar </w:t>
      </w:r>
      <w:proofErr w:type="spellStart"/>
      <w:r w:rsidRPr="00F05835">
        <w:rPr>
          <w:lang w:val="fr-CA"/>
        </w:rPr>
        <w:t>etiam</w:t>
      </w:r>
      <w:proofErr w:type="spellEnd"/>
      <w:r w:rsidRPr="00F05835">
        <w:rPr>
          <w:lang w:val="fr-CA"/>
        </w:rPr>
        <w:t xml:space="preserve"> non </w:t>
      </w:r>
      <w:proofErr w:type="spellStart"/>
      <w:r w:rsidRPr="00F05835">
        <w:rPr>
          <w:lang w:val="fr-CA"/>
        </w:rPr>
        <w:t>quam</w:t>
      </w:r>
      <w:proofErr w:type="spellEnd"/>
      <w:r w:rsidRPr="00F05835">
        <w:rPr>
          <w:lang w:val="fr-CA"/>
        </w:rPr>
        <w:t xml:space="preserve"> </w:t>
      </w:r>
      <w:proofErr w:type="spellStart"/>
      <w:r w:rsidRPr="00F05835">
        <w:rPr>
          <w:lang w:val="fr-CA"/>
        </w:rPr>
        <w:t>lacus</w:t>
      </w:r>
      <w:proofErr w:type="spellEnd"/>
      <w:r w:rsidRPr="00F05835">
        <w:rPr>
          <w:lang w:val="fr-CA"/>
        </w:rPr>
        <w:t xml:space="preserve"> suspendisse </w:t>
      </w:r>
      <w:proofErr w:type="spellStart"/>
      <w:r w:rsidRPr="00F05835">
        <w:rPr>
          <w:lang w:val="fr-CA"/>
        </w:rPr>
        <w:t>faucibus</w:t>
      </w:r>
      <w:proofErr w:type="spellEnd"/>
      <w:r w:rsidRPr="00F05835">
        <w:rPr>
          <w:lang w:val="fr-CA"/>
        </w:rPr>
        <w:t xml:space="preserve"> </w:t>
      </w:r>
      <w:proofErr w:type="spellStart"/>
      <w:r w:rsidRPr="00F05835">
        <w:rPr>
          <w:lang w:val="fr-CA"/>
        </w:rPr>
        <w:t>interdum</w:t>
      </w:r>
      <w:proofErr w:type="spellEnd"/>
      <w:r w:rsidRPr="00F05835">
        <w:rPr>
          <w:lang w:val="fr-CA"/>
        </w:rPr>
        <w:t>.</w:t>
      </w:r>
    </w:p>
    <w:p w14:paraId="03ED72DB" w14:textId="77777777" w:rsidR="00152DF3" w:rsidRPr="00F05835" w:rsidRDefault="00152DF3" w:rsidP="004F4F97">
      <w:pPr>
        <w:rPr>
          <w:rFonts w:eastAsia="Segoe UI" w:cs="Segoe UI"/>
          <w:noProof/>
          <w:szCs w:val="20"/>
          <w:lang w:val="fr-CA" w:eastAsia="en-GB"/>
        </w:rPr>
      </w:pPr>
    </w:p>
    <w:p w14:paraId="475BF960" w14:textId="77777777" w:rsidR="00A42F0D" w:rsidRPr="00F05835" w:rsidRDefault="00A42F0D" w:rsidP="00A42F0D">
      <w:pPr>
        <w:pStyle w:val="BULKCONTENT"/>
        <w:rPr>
          <w:lang w:val="fr-CA"/>
        </w:rPr>
      </w:pPr>
      <w:r w:rsidRPr="00F05835">
        <w:rPr>
          <w:b/>
          <w:bCs/>
          <w:color w:val="3C4652"/>
          <w:lang w:val="fr-CA"/>
        </w:rPr>
        <w:t>Partnership</w:t>
      </w:r>
      <w:r w:rsidRPr="00F05835">
        <w:rPr>
          <w:lang w:val="fr-CA"/>
        </w:rPr>
        <w:t xml:space="preserve">: </w:t>
      </w:r>
      <w:proofErr w:type="spellStart"/>
      <w:r w:rsidRPr="00F05835">
        <w:rPr>
          <w:lang w:val="fr-CA"/>
        </w:rPr>
        <w:t>Pellentesque</w:t>
      </w:r>
      <w:proofErr w:type="spellEnd"/>
      <w:r w:rsidRPr="00F05835">
        <w:rPr>
          <w:lang w:val="fr-CA"/>
        </w:rPr>
        <w:t xml:space="preserve"> pulvinar </w:t>
      </w:r>
      <w:proofErr w:type="spellStart"/>
      <w:r w:rsidRPr="00F05835">
        <w:rPr>
          <w:lang w:val="fr-CA"/>
        </w:rPr>
        <w:t>pellentesque</w:t>
      </w:r>
      <w:proofErr w:type="spellEnd"/>
      <w:r w:rsidRPr="00F05835">
        <w:rPr>
          <w:lang w:val="fr-CA"/>
        </w:rPr>
        <w:t xml:space="preserve"> habitant morbi.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et </w:t>
      </w:r>
      <w:proofErr w:type="spellStart"/>
      <w:r w:rsidRPr="00F05835">
        <w:rPr>
          <w:lang w:val="fr-CA"/>
        </w:rPr>
        <w:t>magnis</w:t>
      </w:r>
      <w:proofErr w:type="spellEnd"/>
      <w:r w:rsidRPr="00F05835">
        <w:rPr>
          <w:lang w:val="fr-CA"/>
        </w:rPr>
        <w:t xml:space="preserve"> </w:t>
      </w:r>
      <w:proofErr w:type="spellStart"/>
      <w:r w:rsidRPr="00F05835">
        <w:rPr>
          <w:lang w:val="fr-CA"/>
        </w:rPr>
        <w:t>dis</w:t>
      </w:r>
      <w:proofErr w:type="spellEnd"/>
      <w:r w:rsidRPr="00F05835">
        <w:rPr>
          <w:lang w:val="fr-CA"/>
        </w:rPr>
        <w:t xml:space="preserve"> </w:t>
      </w:r>
      <w:proofErr w:type="spellStart"/>
      <w:r w:rsidRPr="00F05835">
        <w:rPr>
          <w:lang w:val="fr-CA"/>
        </w:rPr>
        <w:t>parturient</w:t>
      </w:r>
      <w:proofErr w:type="spellEnd"/>
      <w:r w:rsidRPr="00F05835">
        <w:rPr>
          <w:lang w:val="fr-CA"/>
        </w:rPr>
        <w:t xml:space="preserve">. Lacus </w:t>
      </w:r>
      <w:proofErr w:type="spellStart"/>
      <w:r w:rsidRPr="00F05835">
        <w:rPr>
          <w:lang w:val="fr-CA"/>
        </w:rPr>
        <w:t>vel</w:t>
      </w:r>
      <w:proofErr w:type="spellEnd"/>
      <w:r w:rsidRPr="00F05835">
        <w:rPr>
          <w:lang w:val="fr-CA"/>
        </w:rPr>
        <w:t xml:space="preserve"> </w:t>
      </w:r>
      <w:proofErr w:type="spellStart"/>
      <w:r w:rsidRPr="00F05835">
        <w:rPr>
          <w:lang w:val="fr-CA"/>
        </w:rPr>
        <w:t>facilisis</w:t>
      </w:r>
      <w:proofErr w:type="spellEnd"/>
      <w:r w:rsidRPr="00F05835">
        <w:rPr>
          <w:lang w:val="fr-CA"/>
        </w:rPr>
        <w:t xml:space="preserve"> </w:t>
      </w:r>
      <w:proofErr w:type="spellStart"/>
      <w:r w:rsidRPr="00F05835">
        <w:rPr>
          <w:lang w:val="fr-CA"/>
        </w:rPr>
        <w:t>volutpat</w:t>
      </w:r>
      <w:proofErr w:type="spellEnd"/>
      <w:r w:rsidRPr="00F05835">
        <w:rPr>
          <w:lang w:val="fr-CA"/>
        </w:rPr>
        <w:t xml:space="preserve"> est </w:t>
      </w:r>
      <w:proofErr w:type="spellStart"/>
      <w:r w:rsidRPr="00F05835">
        <w:rPr>
          <w:lang w:val="fr-CA"/>
        </w:rPr>
        <w:t>velit</w:t>
      </w:r>
      <w:proofErr w:type="spellEnd"/>
      <w:r w:rsidRPr="00F05835">
        <w:rPr>
          <w:lang w:val="fr-CA"/>
        </w:rPr>
        <w:t xml:space="preserve">. </w:t>
      </w:r>
      <w:proofErr w:type="spellStart"/>
      <w:r w:rsidRPr="00F05835">
        <w:rPr>
          <w:lang w:val="fr-CA"/>
        </w:rPr>
        <w:t>Sodales</w:t>
      </w:r>
      <w:proofErr w:type="spellEnd"/>
      <w:r w:rsidRPr="00F05835">
        <w:rPr>
          <w:lang w:val="fr-CA"/>
        </w:rPr>
        <w:t xml:space="preserve"> ut eu </w:t>
      </w:r>
      <w:proofErr w:type="spellStart"/>
      <w:r w:rsidRPr="00F05835">
        <w:rPr>
          <w:lang w:val="fr-CA"/>
        </w:rPr>
        <w:t>sem</w:t>
      </w:r>
      <w:proofErr w:type="spellEnd"/>
      <w:r w:rsidRPr="00F05835">
        <w:rPr>
          <w:lang w:val="fr-CA"/>
        </w:rPr>
        <w:t xml:space="preserve"> </w:t>
      </w:r>
      <w:proofErr w:type="spellStart"/>
      <w:r w:rsidRPr="00F05835">
        <w:rPr>
          <w:lang w:val="fr-CA"/>
        </w:rPr>
        <w:t>integer</w:t>
      </w:r>
      <w:proofErr w:type="spellEnd"/>
      <w:r w:rsidRPr="00F05835">
        <w:rPr>
          <w:lang w:val="fr-CA"/>
        </w:rPr>
        <w:t xml:space="preserve"> vitae </w:t>
      </w:r>
      <w:proofErr w:type="spellStart"/>
      <w:r w:rsidRPr="00F05835">
        <w:rPr>
          <w:lang w:val="fr-CA"/>
        </w:rPr>
        <w:t>justo</w:t>
      </w:r>
      <w:proofErr w:type="spellEnd"/>
      <w:r w:rsidRPr="00F05835">
        <w:rPr>
          <w:lang w:val="fr-CA"/>
        </w:rPr>
        <w:t xml:space="preserve"> </w:t>
      </w:r>
      <w:proofErr w:type="spellStart"/>
      <w:r w:rsidRPr="00F05835">
        <w:rPr>
          <w:lang w:val="fr-CA"/>
        </w:rPr>
        <w:t>eget</w:t>
      </w:r>
      <w:proofErr w:type="spellEnd"/>
      <w:r w:rsidRPr="00F05835">
        <w:rPr>
          <w:lang w:val="fr-CA"/>
        </w:rPr>
        <w:t xml:space="preserve"> magna. </w:t>
      </w:r>
      <w:proofErr w:type="spellStart"/>
      <w:r w:rsidRPr="00F05835">
        <w:rPr>
          <w:lang w:val="fr-CA"/>
        </w:rPr>
        <w:t>Posuere</w:t>
      </w:r>
      <w:proofErr w:type="spellEnd"/>
      <w:r w:rsidRPr="00F05835">
        <w:rPr>
          <w:lang w:val="fr-CA"/>
        </w:rPr>
        <w:t xml:space="preserve"> morbi </w:t>
      </w:r>
      <w:proofErr w:type="spellStart"/>
      <w:r w:rsidRPr="00F05835">
        <w:rPr>
          <w:lang w:val="fr-CA"/>
        </w:rPr>
        <w:t>leo</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molestie</w:t>
      </w:r>
      <w:proofErr w:type="spellEnd"/>
      <w:r w:rsidRPr="00F05835">
        <w:rPr>
          <w:lang w:val="fr-CA"/>
        </w:rPr>
        <w:t xml:space="preserve"> at </w:t>
      </w:r>
      <w:proofErr w:type="spellStart"/>
      <w:r w:rsidRPr="00F05835">
        <w:rPr>
          <w:lang w:val="fr-CA"/>
        </w:rPr>
        <w:t>elementum</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Pulvinar </w:t>
      </w:r>
      <w:proofErr w:type="spellStart"/>
      <w:r w:rsidRPr="00F05835">
        <w:rPr>
          <w:lang w:val="fr-CA"/>
        </w:rPr>
        <w:t>etiam</w:t>
      </w:r>
      <w:proofErr w:type="spellEnd"/>
      <w:r w:rsidRPr="00F05835">
        <w:rPr>
          <w:lang w:val="fr-CA"/>
        </w:rPr>
        <w:t xml:space="preserve"> non </w:t>
      </w:r>
      <w:proofErr w:type="spellStart"/>
      <w:r w:rsidRPr="00F05835">
        <w:rPr>
          <w:lang w:val="fr-CA"/>
        </w:rPr>
        <w:t>quam</w:t>
      </w:r>
      <w:proofErr w:type="spellEnd"/>
      <w:r w:rsidRPr="00F05835">
        <w:rPr>
          <w:lang w:val="fr-CA"/>
        </w:rPr>
        <w:t xml:space="preserve"> </w:t>
      </w:r>
      <w:proofErr w:type="spellStart"/>
      <w:r w:rsidRPr="00F05835">
        <w:rPr>
          <w:lang w:val="fr-CA"/>
        </w:rPr>
        <w:t>lacus</w:t>
      </w:r>
      <w:proofErr w:type="spellEnd"/>
      <w:r w:rsidRPr="00F05835">
        <w:rPr>
          <w:lang w:val="fr-CA"/>
        </w:rPr>
        <w:t xml:space="preserve"> suspendisse </w:t>
      </w:r>
      <w:proofErr w:type="spellStart"/>
      <w:r w:rsidRPr="00F05835">
        <w:rPr>
          <w:lang w:val="fr-CA"/>
        </w:rPr>
        <w:t>faucibus</w:t>
      </w:r>
      <w:proofErr w:type="spellEnd"/>
      <w:r w:rsidRPr="00F05835">
        <w:rPr>
          <w:lang w:val="fr-CA"/>
        </w:rPr>
        <w:t xml:space="preserve"> </w:t>
      </w:r>
      <w:proofErr w:type="spellStart"/>
      <w:r w:rsidRPr="00F05835">
        <w:rPr>
          <w:lang w:val="fr-CA"/>
        </w:rPr>
        <w:t>interdum</w:t>
      </w:r>
      <w:proofErr w:type="spellEnd"/>
      <w:r w:rsidRPr="00F05835">
        <w:rPr>
          <w:lang w:val="fr-CA"/>
        </w:rPr>
        <w:t>.</w:t>
      </w:r>
    </w:p>
    <w:p w14:paraId="2E7AAC19" w14:textId="77777777" w:rsidR="00A42F0D" w:rsidRPr="00F05835" w:rsidRDefault="00A42F0D" w:rsidP="00A42F0D">
      <w:pPr>
        <w:pStyle w:val="BULKCONTENT"/>
        <w:rPr>
          <w:lang w:val="fr-CA"/>
        </w:rPr>
      </w:pPr>
    </w:p>
    <w:tbl>
      <w:tblPr>
        <w:tblW w:w="0" w:type="auto"/>
        <w:tblLook w:val="04A0" w:firstRow="1" w:lastRow="0" w:firstColumn="1" w:lastColumn="0" w:noHBand="0" w:noVBand="1"/>
      </w:tblPr>
      <w:tblGrid>
        <w:gridCol w:w="2518"/>
        <w:gridCol w:w="7444"/>
      </w:tblGrid>
      <w:tr w:rsidR="00B1580B" w:rsidRPr="00DD100D" w14:paraId="2B8A3A54" w14:textId="77777777" w:rsidTr="00DD100D">
        <w:trPr>
          <w:trHeight w:val="2433"/>
        </w:trPr>
        <w:tc>
          <w:tcPr>
            <w:tcW w:w="2518" w:type="dxa"/>
            <w:shd w:val="clear" w:color="auto" w:fill="auto"/>
          </w:tcPr>
          <w:p w14:paraId="3328F4DA" w14:textId="77777777" w:rsidR="00B1580B" w:rsidRPr="00DD100D" w:rsidRDefault="00C33613" w:rsidP="00DD100D">
            <w:pPr>
              <w:rPr>
                <w:rFonts w:eastAsia="Segoe UI" w:cs="Segoe UI"/>
                <w:noProof/>
                <w:szCs w:val="20"/>
                <w:lang w:eastAsia="en-GB"/>
              </w:rPr>
            </w:pPr>
            <w:r>
              <w:rPr>
                <w:rFonts w:eastAsia="Segoe UI" w:cs="Segoe UI"/>
                <w:noProof/>
                <w:szCs w:val="20"/>
                <w:lang w:eastAsia="en-GB"/>
              </w:rPr>
              <w:pict w14:anchorId="5241A9A0">
                <v:shape id="_x0000_i1025" type="#_x0000_t75" style="width:115pt;height:115pt">
                  <v:imagedata r:id="rId13" o:title="GURDIP_MEMMI_ARTICLE"/>
                </v:shape>
              </w:pict>
            </w:r>
          </w:p>
        </w:tc>
        <w:tc>
          <w:tcPr>
            <w:tcW w:w="7444" w:type="dxa"/>
            <w:shd w:val="clear" w:color="auto" w:fill="auto"/>
          </w:tcPr>
          <w:p w14:paraId="45462AC2" w14:textId="77777777" w:rsidR="00935DB4" w:rsidRPr="00DD100D" w:rsidRDefault="00C33613" w:rsidP="00935DB4">
            <w:pPr>
              <w:pStyle w:val="BULKCONTENT"/>
              <w:rPr>
                <w:rFonts w:eastAsia="Segoe UI" w:cs="Segoe UI"/>
                <w:noProof/>
                <w:szCs w:val="20"/>
                <w:lang w:eastAsia="en-GB"/>
              </w:rPr>
            </w:pPr>
            <w:r>
              <w:rPr>
                <w:noProof/>
              </w:rPr>
              <w:pict w14:anchorId="3C152EC7">
                <v:shape id="Picture 100001" o:spid="_x0000_s2063" type="#_x0000_t75" alt="A black text on a white background&#10;&#10;Description automatically generated" style="position:absolute;margin-left:-.55pt;margin-top:11.75pt;width:92.1pt;height:42.7pt;z-index:251652608;visibility:visible;mso-position-horizontal-relative:text;mso-position-vertical-relative:text">
                  <v:imagedata r:id="rId14" o:title="A black text on a white background&#10;&#10;Description automatically generated"/>
                  <w10:wrap type="square"/>
                </v:shape>
              </w:pict>
            </w:r>
          </w:p>
          <w:p w14:paraId="2FE32CF8" w14:textId="77777777" w:rsidR="00935DB4" w:rsidRPr="00DD100D" w:rsidRDefault="00935DB4" w:rsidP="00935DB4">
            <w:pPr>
              <w:pStyle w:val="BULKCONTENT"/>
              <w:rPr>
                <w:rFonts w:eastAsia="Segoe UI" w:cs="Segoe UI"/>
                <w:noProof/>
                <w:lang w:eastAsia="en-GB"/>
              </w:rPr>
            </w:pPr>
          </w:p>
          <w:p w14:paraId="3940ED6D" w14:textId="77777777" w:rsidR="00935DB4" w:rsidRPr="00DD100D" w:rsidRDefault="00935DB4" w:rsidP="00935DB4">
            <w:pPr>
              <w:pStyle w:val="BULKCONTENT"/>
              <w:rPr>
                <w:rFonts w:eastAsia="Segoe UI" w:cs="Segoe UI"/>
                <w:noProof/>
                <w:lang w:eastAsia="en-GB"/>
              </w:rPr>
            </w:pPr>
          </w:p>
          <w:p w14:paraId="0AE14571" w14:textId="77777777" w:rsidR="00935DB4" w:rsidRPr="00DD100D" w:rsidRDefault="00935DB4" w:rsidP="00935DB4">
            <w:pPr>
              <w:pStyle w:val="BULKCONTENT"/>
              <w:rPr>
                <w:noProof/>
                <w:lang w:eastAsia="en-GB"/>
              </w:rPr>
            </w:pPr>
          </w:p>
          <w:p w14:paraId="7F31C787" w14:textId="77777777" w:rsidR="00B1580B" w:rsidRPr="00DD100D" w:rsidRDefault="00B1580B" w:rsidP="00DD100D">
            <w:pPr>
              <w:pStyle w:val="BULKCONTENT"/>
              <w:rPr>
                <w:noProof/>
                <w:lang w:eastAsia="en-GB"/>
              </w:rPr>
            </w:pPr>
            <w:r w:rsidRPr="00DD100D">
              <w:rPr>
                <w:noProof/>
                <w:lang w:eastAsia="en-GB"/>
              </w:rPr>
              <w:t>First Last</w:t>
            </w:r>
          </w:p>
          <w:p w14:paraId="33C09130" w14:textId="77777777" w:rsidR="00935DB4" w:rsidRPr="00DD100D" w:rsidRDefault="00B1580B" w:rsidP="00DD100D">
            <w:pPr>
              <w:pStyle w:val="BULKCONTENT"/>
              <w:rPr>
                <w:rFonts w:cs="Arial"/>
                <w:b/>
                <w:noProof/>
              </w:rPr>
            </w:pPr>
            <w:r w:rsidRPr="00DD100D">
              <w:rPr>
                <w:rFonts w:cs="Arial"/>
                <w:b/>
                <w:noProof/>
              </w:rPr>
              <w:t>Job Title</w:t>
            </w:r>
          </w:p>
          <w:p w14:paraId="7D8E9DC0" w14:textId="77777777" w:rsidR="00B1580B" w:rsidRPr="00DD100D" w:rsidRDefault="00C33613" w:rsidP="00DD100D">
            <w:pPr>
              <w:pStyle w:val="BULKCONTENT"/>
              <w:rPr>
                <w:rFonts w:cs="Arial"/>
                <w:noProof/>
              </w:rPr>
            </w:pPr>
            <w:hyperlink r:id="rId15" w:history="1">
              <w:r w:rsidR="00B1580B" w:rsidRPr="00DD100D">
                <w:rPr>
                  <w:rStyle w:val="Hyperlink"/>
                  <w:rFonts w:cs="Arial"/>
                  <w:noProof/>
                </w:rPr>
                <w:t>email@nfp.co.uk</w:t>
              </w:r>
            </w:hyperlink>
          </w:p>
          <w:p w14:paraId="6346BB3F" w14:textId="77777777" w:rsidR="00B1580B" w:rsidRPr="00DD100D" w:rsidRDefault="00935DB4" w:rsidP="00DD100D">
            <w:pPr>
              <w:pStyle w:val="BULKCONTENT"/>
              <w:rPr>
                <w:rFonts w:eastAsia="Segoe UI" w:cs="Segoe UI"/>
                <w:noProof/>
                <w:szCs w:val="20"/>
                <w:lang w:eastAsia="en-GB"/>
              </w:rPr>
            </w:pPr>
            <w:r w:rsidRPr="00DD100D">
              <w:rPr>
                <w:rFonts w:eastAsia="Segoe UI" w:cs="Segoe UI"/>
                <w:noProof/>
                <w:szCs w:val="20"/>
                <w:lang w:eastAsia="en-GB"/>
              </w:rPr>
              <w:t>Tel: 012345678910</w:t>
            </w:r>
          </w:p>
        </w:tc>
      </w:tr>
    </w:tbl>
    <w:p w14:paraId="70EC6534" w14:textId="77777777" w:rsidR="008E47B5" w:rsidRDefault="008E47B5" w:rsidP="00152DF3">
      <w:pPr>
        <w:pStyle w:val="BULKCONTENT"/>
        <w:rPr>
          <w:rFonts w:cs="Arial"/>
          <w:noProof/>
        </w:rPr>
      </w:pPr>
    </w:p>
    <w:p w14:paraId="37F3810A" w14:textId="77777777" w:rsidR="00836185" w:rsidRDefault="00836185" w:rsidP="00836185"/>
    <w:p w14:paraId="13AA2DEF" w14:textId="77777777" w:rsidR="00836185" w:rsidRDefault="00C16CED" w:rsidP="00D86933">
      <w:pPr>
        <w:pStyle w:val="H1-NFP"/>
      </w:pPr>
      <w:r>
        <w:br w:type="page"/>
      </w:r>
      <w:r w:rsidR="000720D7">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505"/>
        <w:gridCol w:w="709"/>
      </w:tblGrid>
      <w:tr w:rsidR="00B37549" w14:paraId="1A35A56C" w14:textId="77777777" w:rsidTr="00DD100D">
        <w:tc>
          <w:tcPr>
            <w:tcW w:w="675" w:type="dxa"/>
            <w:shd w:val="clear" w:color="auto" w:fill="auto"/>
          </w:tcPr>
          <w:p w14:paraId="02B0E060" w14:textId="77777777" w:rsidR="00B37549" w:rsidRPr="00DD100D" w:rsidRDefault="00B37549" w:rsidP="00DD100D">
            <w:pPr>
              <w:pStyle w:val="BULKCONTENT"/>
            </w:pPr>
            <w:r w:rsidRPr="00DD100D">
              <w:t>1</w:t>
            </w:r>
          </w:p>
        </w:tc>
        <w:tc>
          <w:tcPr>
            <w:tcW w:w="8505" w:type="dxa"/>
            <w:shd w:val="clear" w:color="auto" w:fill="auto"/>
          </w:tcPr>
          <w:p w14:paraId="569C7F57" w14:textId="77777777" w:rsidR="00B37549" w:rsidRPr="00DD100D" w:rsidRDefault="00B37549" w:rsidP="00DD100D">
            <w:pPr>
              <w:pStyle w:val="BULKCONTENT"/>
            </w:pPr>
            <w:r w:rsidRPr="00DD100D">
              <w:t>Your challenges, objectives and aspirations</w:t>
            </w:r>
          </w:p>
        </w:tc>
        <w:tc>
          <w:tcPr>
            <w:tcW w:w="709" w:type="dxa"/>
            <w:shd w:val="clear" w:color="auto" w:fill="auto"/>
          </w:tcPr>
          <w:p w14:paraId="4CCE1CDA" w14:textId="77777777" w:rsidR="00B37549" w:rsidRPr="00DD100D" w:rsidRDefault="00B37549" w:rsidP="00DD100D">
            <w:pPr>
              <w:pStyle w:val="BULKCONTENT"/>
            </w:pPr>
            <w:r w:rsidRPr="00DD100D">
              <w:t>X</w:t>
            </w:r>
          </w:p>
        </w:tc>
      </w:tr>
      <w:tr w:rsidR="00B37549" w14:paraId="1AA20FDB" w14:textId="77777777" w:rsidTr="00DD100D">
        <w:tc>
          <w:tcPr>
            <w:tcW w:w="675" w:type="dxa"/>
            <w:shd w:val="clear" w:color="auto" w:fill="auto"/>
          </w:tcPr>
          <w:p w14:paraId="1717EBFD" w14:textId="77777777" w:rsidR="00B37549" w:rsidRPr="00DD100D" w:rsidRDefault="00B37549" w:rsidP="00DD100D">
            <w:pPr>
              <w:pStyle w:val="BULKCONTENT"/>
            </w:pPr>
            <w:r w:rsidRPr="00DD100D">
              <w:t>2</w:t>
            </w:r>
          </w:p>
        </w:tc>
        <w:tc>
          <w:tcPr>
            <w:tcW w:w="8505" w:type="dxa"/>
            <w:shd w:val="clear" w:color="auto" w:fill="auto"/>
          </w:tcPr>
          <w:p w14:paraId="0BC514E4" w14:textId="77777777" w:rsidR="00B37549" w:rsidRPr="00DD100D" w:rsidRDefault="004C642C" w:rsidP="00DD100D">
            <w:pPr>
              <w:pStyle w:val="BULKCONTENT"/>
            </w:pPr>
            <w:r w:rsidRPr="00DD100D">
              <w:t>Our response to your questions</w:t>
            </w:r>
          </w:p>
        </w:tc>
        <w:tc>
          <w:tcPr>
            <w:tcW w:w="709" w:type="dxa"/>
            <w:shd w:val="clear" w:color="auto" w:fill="auto"/>
          </w:tcPr>
          <w:p w14:paraId="22BF2959" w14:textId="77777777" w:rsidR="00B37549" w:rsidRPr="00DD100D" w:rsidRDefault="00B37549" w:rsidP="00DD100D">
            <w:pPr>
              <w:pStyle w:val="BULKCONTENT"/>
            </w:pPr>
            <w:r w:rsidRPr="00DD100D">
              <w:t>X</w:t>
            </w:r>
          </w:p>
        </w:tc>
      </w:tr>
      <w:tr w:rsidR="00B37549" w14:paraId="1A109080" w14:textId="77777777" w:rsidTr="00DD100D">
        <w:tc>
          <w:tcPr>
            <w:tcW w:w="675" w:type="dxa"/>
            <w:shd w:val="clear" w:color="auto" w:fill="auto"/>
          </w:tcPr>
          <w:p w14:paraId="5646F3D6" w14:textId="77777777" w:rsidR="00B37549" w:rsidRPr="00DD100D" w:rsidRDefault="00B37549" w:rsidP="00DD100D">
            <w:pPr>
              <w:pStyle w:val="BULKCONTENT"/>
            </w:pPr>
            <w:r w:rsidRPr="00DD100D">
              <w:t>3</w:t>
            </w:r>
          </w:p>
        </w:tc>
        <w:tc>
          <w:tcPr>
            <w:tcW w:w="8505" w:type="dxa"/>
            <w:shd w:val="clear" w:color="auto" w:fill="auto"/>
          </w:tcPr>
          <w:p w14:paraId="7B054A2E" w14:textId="77777777" w:rsidR="00B37549" w:rsidRPr="00DD100D" w:rsidRDefault="00B37549" w:rsidP="00DD100D">
            <w:pPr>
              <w:pStyle w:val="BULKCONTENT"/>
            </w:pPr>
          </w:p>
        </w:tc>
        <w:tc>
          <w:tcPr>
            <w:tcW w:w="709" w:type="dxa"/>
            <w:shd w:val="clear" w:color="auto" w:fill="auto"/>
          </w:tcPr>
          <w:p w14:paraId="14FBC711" w14:textId="77777777" w:rsidR="00B37549" w:rsidRPr="00DD100D" w:rsidRDefault="00B37549" w:rsidP="00DD100D">
            <w:pPr>
              <w:pStyle w:val="BULKCONTENT"/>
            </w:pPr>
            <w:r w:rsidRPr="00DD100D">
              <w:t>X</w:t>
            </w:r>
          </w:p>
        </w:tc>
      </w:tr>
      <w:tr w:rsidR="00B37549" w14:paraId="650050D1" w14:textId="77777777" w:rsidTr="00DD100D">
        <w:tc>
          <w:tcPr>
            <w:tcW w:w="675" w:type="dxa"/>
            <w:shd w:val="clear" w:color="auto" w:fill="auto"/>
          </w:tcPr>
          <w:p w14:paraId="08843042" w14:textId="77777777" w:rsidR="00B37549" w:rsidRPr="00DD100D" w:rsidRDefault="00B37549" w:rsidP="00DD100D">
            <w:pPr>
              <w:pStyle w:val="BULKCONTENT"/>
            </w:pPr>
            <w:r w:rsidRPr="00DD100D">
              <w:t>4</w:t>
            </w:r>
          </w:p>
        </w:tc>
        <w:tc>
          <w:tcPr>
            <w:tcW w:w="8505" w:type="dxa"/>
            <w:shd w:val="clear" w:color="auto" w:fill="auto"/>
          </w:tcPr>
          <w:p w14:paraId="523BF877" w14:textId="77777777" w:rsidR="00B37549" w:rsidRPr="00DD100D" w:rsidRDefault="00B37549" w:rsidP="00DD100D">
            <w:pPr>
              <w:pStyle w:val="BULKCONTENT"/>
            </w:pPr>
          </w:p>
        </w:tc>
        <w:tc>
          <w:tcPr>
            <w:tcW w:w="709" w:type="dxa"/>
            <w:shd w:val="clear" w:color="auto" w:fill="auto"/>
          </w:tcPr>
          <w:p w14:paraId="61B7D8AD" w14:textId="77777777" w:rsidR="00B37549" w:rsidRPr="00DD100D" w:rsidRDefault="00B37549" w:rsidP="00DD100D">
            <w:pPr>
              <w:pStyle w:val="BULKCONTENT"/>
            </w:pPr>
            <w:r w:rsidRPr="00DD100D">
              <w:t>X</w:t>
            </w:r>
          </w:p>
        </w:tc>
      </w:tr>
      <w:tr w:rsidR="00B37549" w14:paraId="20CBE3AF" w14:textId="77777777" w:rsidTr="00DD100D">
        <w:tc>
          <w:tcPr>
            <w:tcW w:w="675" w:type="dxa"/>
            <w:shd w:val="clear" w:color="auto" w:fill="auto"/>
          </w:tcPr>
          <w:p w14:paraId="58295850" w14:textId="77777777" w:rsidR="00B37549" w:rsidRPr="00DD100D" w:rsidRDefault="00B37549" w:rsidP="00DD100D">
            <w:pPr>
              <w:pStyle w:val="BULKCONTENT"/>
            </w:pPr>
            <w:r w:rsidRPr="00DD100D">
              <w:t>5</w:t>
            </w:r>
          </w:p>
        </w:tc>
        <w:tc>
          <w:tcPr>
            <w:tcW w:w="8505" w:type="dxa"/>
            <w:shd w:val="clear" w:color="auto" w:fill="auto"/>
          </w:tcPr>
          <w:p w14:paraId="452DCE9A" w14:textId="77777777" w:rsidR="00B37549" w:rsidRPr="00DD100D" w:rsidRDefault="00B37549" w:rsidP="00DD100D">
            <w:pPr>
              <w:pStyle w:val="BULKCONTENT"/>
            </w:pPr>
          </w:p>
        </w:tc>
        <w:tc>
          <w:tcPr>
            <w:tcW w:w="709" w:type="dxa"/>
            <w:shd w:val="clear" w:color="auto" w:fill="auto"/>
          </w:tcPr>
          <w:p w14:paraId="095BC61C" w14:textId="77777777" w:rsidR="00B37549" w:rsidRPr="00DD100D" w:rsidRDefault="00B37549" w:rsidP="00DD100D">
            <w:pPr>
              <w:pStyle w:val="BULKCONTENT"/>
            </w:pPr>
            <w:r w:rsidRPr="00DD100D">
              <w:t>X</w:t>
            </w:r>
          </w:p>
        </w:tc>
      </w:tr>
      <w:tr w:rsidR="00B37549" w14:paraId="4B17EC30" w14:textId="77777777" w:rsidTr="00DD100D">
        <w:tc>
          <w:tcPr>
            <w:tcW w:w="675" w:type="dxa"/>
            <w:shd w:val="clear" w:color="auto" w:fill="auto"/>
          </w:tcPr>
          <w:p w14:paraId="48EA7D4D" w14:textId="77777777" w:rsidR="00B37549" w:rsidRPr="00DD100D" w:rsidRDefault="00B37549" w:rsidP="00DD100D">
            <w:pPr>
              <w:pStyle w:val="BULKCONTENT"/>
            </w:pPr>
            <w:r w:rsidRPr="00DD100D">
              <w:t>6</w:t>
            </w:r>
          </w:p>
        </w:tc>
        <w:tc>
          <w:tcPr>
            <w:tcW w:w="8505" w:type="dxa"/>
            <w:shd w:val="clear" w:color="auto" w:fill="auto"/>
          </w:tcPr>
          <w:p w14:paraId="66D5CCCF" w14:textId="77777777" w:rsidR="00B37549" w:rsidRPr="00DD100D" w:rsidRDefault="00B37549" w:rsidP="00DD100D">
            <w:pPr>
              <w:pStyle w:val="BULKCONTENT"/>
            </w:pPr>
          </w:p>
        </w:tc>
        <w:tc>
          <w:tcPr>
            <w:tcW w:w="709" w:type="dxa"/>
            <w:shd w:val="clear" w:color="auto" w:fill="auto"/>
          </w:tcPr>
          <w:p w14:paraId="331F193C" w14:textId="77777777" w:rsidR="00B37549" w:rsidRPr="00DD100D" w:rsidRDefault="00B37549" w:rsidP="00DD100D">
            <w:pPr>
              <w:pStyle w:val="BULKCONTENT"/>
            </w:pPr>
            <w:r w:rsidRPr="00DD100D">
              <w:t>X</w:t>
            </w:r>
          </w:p>
        </w:tc>
      </w:tr>
      <w:tr w:rsidR="00B37549" w14:paraId="152FE86F" w14:textId="77777777" w:rsidTr="00DD100D">
        <w:tc>
          <w:tcPr>
            <w:tcW w:w="675" w:type="dxa"/>
            <w:shd w:val="clear" w:color="auto" w:fill="auto"/>
          </w:tcPr>
          <w:p w14:paraId="6FCCBBA9" w14:textId="77777777" w:rsidR="00B37549" w:rsidRPr="00DD100D" w:rsidRDefault="00B37549" w:rsidP="00DD100D">
            <w:pPr>
              <w:pStyle w:val="BULKCONTENT"/>
            </w:pPr>
            <w:r w:rsidRPr="00DD100D">
              <w:t>7</w:t>
            </w:r>
          </w:p>
        </w:tc>
        <w:tc>
          <w:tcPr>
            <w:tcW w:w="8505" w:type="dxa"/>
            <w:shd w:val="clear" w:color="auto" w:fill="auto"/>
          </w:tcPr>
          <w:p w14:paraId="1C483483" w14:textId="77777777" w:rsidR="00B37549" w:rsidRPr="00DD100D" w:rsidRDefault="00B37549" w:rsidP="00DD100D">
            <w:pPr>
              <w:pStyle w:val="BULKCONTENT"/>
            </w:pPr>
          </w:p>
        </w:tc>
        <w:tc>
          <w:tcPr>
            <w:tcW w:w="709" w:type="dxa"/>
            <w:shd w:val="clear" w:color="auto" w:fill="auto"/>
          </w:tcPr>
          <w:p w14:paraId="191351A5" w14:textId="77777777" w:rsidR="00B37549" w:rsidRPr="00DD100D" w:rsidRDefault="00B37549" w:rsidP="00DD100D">
            <w:pPr>
              <w:pStyle w:val="BULKCONTENT"/>
            </w:pPr>
            <w:r w:rsidRPr="00DD100D">
              <w:t>X</w:t>
            </w:r>
          </w:p>
        </w:tc>
      </w:tr>
      <w:tr w:rsidR="00B37549" w14:paraId="0FA3FF0F" w14:textId="77777777" w:rsidTr="00DD100D">
        <w:tc>
          <w:tcPr>
            <w:tcW w:w="675" w:type="dxa"/>
            <w:shd w:val="clear" w:color="auto" w:fill="auto"/>
          </w:tcPr>
          <w:p w14:paraId="69F4945B" w14:textId="77777777" w:rsidR="00B37549" w:rsidRPr="00DD100D" w:rsidRDefault="00B37549" w:rsidP="00DD100D">
            <w:pPr>
              <w:pStyle w:val="BULKCONTENT"/>
            </w:pPr>
            <w:r w:rsidRPr="00DD100D">
              <w:t>8</w:t>
            </w:r>
          </w:p>
        </w:tc>
        <w:tc>
          <w:tcPr>
            <w:tcW w:w="8505" w:type="dxa"/>
            <w:shd w:val="clear" w:color="auto" w:fill="auto"/>
          </w:tcPr>
          <w:p w14:paraId="66EC6370" w14:textId="77777777" w:rsidR="00B37549" w:rsidRPr="00DD100D" w:rsidRDefault="00B37549" w:rsidP="00DD100D">
            <w:pPr>
              <w:pStyle w:val="BULKCONTENT"/>
            </w:pPr>
          </w:p>
        </w:tc>
        <w:tc>
          <w:tcPr>
            <w:tcW w:w="709" w:type="dxa"/>
            <w:shd w:val="clear" w:color="auto" w:fill="auto"/>
          </w:tcPr>
          <w:p w14:paraId="15AFAD9C" w14:textId="77777777" w:rsidR="00B37549" w:rsidRPr="00DD100D" w:rsidRDefault="00B37549" w:rsidP="00DD100D">
            <w:pPr>
              <w:pStyle w:val="BULKCONTENT"/>
            </w:pPr>
            <w:r w:rsidRPr="00DD100D">
              <w:t>X</w:t>
            </w:r>
          </w:p>
        </w:tc>
      </w:tr>
      <w:tr w:rsidR="00B37549" w14:paraId="517C45E9" w14:textId="77777777" w:rsidTr="00DD100D">
        <w:tc>
          <w:tcPr>
            <w:tcW w:w="675" w:type="dxa"/>
            <w:shd w:val="clear" w:color="auto" w:fill="auto"/>
          </w:tcPr>
          <w:p w14:paraId="217C9D92" w14:textId="77777777" w:rsidR="00B37549" w:rsidRPr="00DD100D" w:rsidRDefault="00B37549" w:rsidP="00DD100D">
            <w:pPr>
              <w:pStyle w:val="BULKCONTENT"/>
            </w:pPr>
            <w:r w:rsidRPr="00DD100D">
              <w:t>9</w:t>
            </w:r>
          </w:p>
        </w:tc>
        <w:tc>
          <w:tcPr>
            <w:tcW w:w="8505" w:type="dxa"/>
            <w:shd w:val="clear" w:color="auto" w:fill="auto"/>
          </w:tcPr>
          <w:p w14:paraId="44B5A994" w14:textId="77777777" w:rsidR="00B37549" w:rsidRPr="00DD100D" w:rsidRDefault="00B37549" w:rsidP="00DD100D">
            <w:pPr>
              <w:pStyle w:val="BULKCONTENT"/>
            </w:pPr>
          </w:p>
        </w:tc>
        <w:tc>
          <w:tcPr>
            <w:tcW w:w="709" w:type="dxa"/>
            <w:shd w:val="clear" w:color="auto" w:fill="auto"/>
          </w:tcPr>
          <w:p w14:paraId="08376DCF" w14:textId="77777777" w:rsidR="00B37549" w:rsidRPr="00DD100D" w:rsidRDefault="00B37549" w:rsidP="00DD100D">
            <w:pPr>
              <w:pStyle w:val="BULKCONTENT"/>
            </w:pPr>
            <w:r w:rsidRPr="00DD100D">
              <w:t>X</w:t>
            </w:r>
          </w:p>
        </w:tc>
      </w:tr>
      <w:tr w:rsidR="00B37549" w14:paraId="5F2B8301" w14:textId="77777777" w:rsidTr="00DD100D">
        <w:tc>
          <w:tcPr>
            <w:tcW w:w="675" w:type="dxa"/>
            <w:shd w:val="clear" w:color="auto" w:fill="auto"/>
          </w:tcPr>
          <w:p w14:paraId="2792DFD3" w14:textId="77777777" w:rsidR="00B37549" w:rsidRPr="00DD100D" w:rsidRDefault="00B37549" w:rsidP="00DD100D">
            <w:pPr>
              <w:pStyle w:val="BULKCONTENT"/>
            </w:pPr>
            <w:r w:rsidRPr="00DD100D">
              <w:t>10</w:t>
            </w:r>
          </w:p>
        </w:tc>
        <w:tc>
          <w:tcPr>
            <w:tcW w:w="8505" w:type="dxa"/>
            <w:shd w:val="clear" w:color="auto" w:fill="auto"/>
          </w:tcPr>
          <w:p w14:paraId="48A175DF" w14:textId="77777777" w:rsidR="00B37549" w:rsidRPr="00DD100D" w:rsidRDefault="00751511" w:rsidP="00DD100D">
            <w:pPr>
              <w:pStyle w:val="BULKCONTENT"/>
            </w:pPr>
            <w:r w:rsidRPr="00DD100D">
              <w:t>About NFP</w:t>
            </w:r>
          </w:p>
        </w:tc>
        <w:tc>
          <w:tcPr>
            <w:tcW w:w="709" w:type="dxa"/>
            <w:shd w:val="clear" w:color="auto" w:fill="auto"/>
          </w:tcPr>
          <w:p w14:paraId="7533CC24" w14:textId="77777777" w:rsidR="00B37549" w:rsidRPr="00DD100D" w:rsidRDefault="00B37549" w:rsidP="00DD100D">
            <w:pPr>
              <w:pStyle w:val="BULKCONTENT"/>
            </w:pPr>
            <w:r w:rsidRPr="00DD100D">
              <w:t>X</w:t>
            </w:r>
          </w:p>
        </w:tc>
      </w:tr>
    </w:tbl>
    <w:p w14:paraId="234D9601" w14:textId="77777777" w:rsidR="008549E0" w:rsidRDefault="008549E0" w:rsidP="00511F84">
      <w:pPr>
        <w:pStyle w:val="BULKCONTENT"/>
      </w:pPr>
    </w:p>
    <w:p w14:paraId="728079A1" w14:textId="77777777" w:rsidR="00F55144" w:rsidRPr="008549E0" w:rsidRDefault="00F55144" w:rsidP="008549E0">
      <w:pPr>
        <w:rPr>
          <w:lang w:val="en-GB"/>
        </w:rPr>
      </w:pPr>
    </w:p>
    <w:p w14:paraId="45C70A74" w14:textId="77777777" w:rsidR="00F55144" w:rsidRDefault="00F55144" w:rsidP="00F55144">
      <w:pPr>
        <w:pStyle w:val="H1-NFP"/>
      </w:pPr>
      <w:r>
        <w:t>Appendix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05"/>
        <w:gridCol w:w="4200"/>
        <w:gridCol w:w="782"/>
      </w:tblGrid>
      <w:tr w:rsidR="00662350" w:rsidRPr="00DD100D" w14:paraId="749CA945" w14:textId="77777777" w:rsidTr="00DD100D">
        <w:tc>
          <w:tcPr>
            <w:tcW w:w="675" w:type="dxa"/>
            <w:shd w:val="clear" w:color="auto" w:fill="auto"/>
          </w:tcPr>
          <w:p w14:paraId="7FE8CC71" w14:textId="77777777" w:rsidR="00662350" w:rsidRPr="00DD100D" w:rsidRDefault="00662350" w:rsidP="00DD100D">
            <w:pPr>
              <w:pStyle w:val="BULKCONTENT"/>
            </w:pPr>
            <w:r w:rsidRPr="00DD100D">
              <w:t>1</w:t>
            </w:r>
          </w:p>
        </w:tc>
        <w:tc>
          <w:tcPr>
            <w:tcW w:w="4305" w:type="dxa"/>
            <w:shd w:val="clear" w:color="auto" w:fill="auto"/>
          </w:tcPr>
          <w:p w14:paraId="20F8161F" w14:textId="77777777" w:rsidR="00662350" w:rsidRPr="00DD100D" w:rsidRDefault="00662350" w:rsidP="00662350">
            <w:pPr>
              <w:rPr>
                <w:lang w:val="en-GB"/>
              </w:rPr>
            </w:pPr>
          </w:p>
        </w:tc>
        <w:tc>
          <w:tcPr>
            <w:tcW w:w="4200" w:type="dxa"/>
            <w:shd w:val="clear" w:color="auto" w:fill="auto"/>
          </w:tcPr>
          <w:p w14:paraId="68755B88" w14:textId="77777777" w:rsidR="00662350" w:rsidRPr="00DD100D" w:rsidRDefault="00662350" w:rsidP="00662350">
            <w:pPr>
              <w:rPr>
                <w:lang w:val="en-GB"/>
              </w:rPr>
            </w:pPr>
          </w:p>
        </w:tc>
        <w:tc>
          <w:tcPr>
            <w:tcW w:w="782" w:type="dxa"/>
            <w:shd w:val="clear" w:color="auto" w:fill="auto"/>
          </w:tcPr>
          <w:p w14:paraId="79455A0D" w14:textId="77777777" w:rsidR="00662350" w:rsidRPr="00DD100D" w:rsidRDefault="00662350" w:rsidP="00DD100D">
            <w:pPr>
              <w:pStyle w:val="BULKCONTENT"/>
              <w:jc w:val="right"/>
            </w:pPr>
            <w:r w:rsidRPr="00DD100D">
              <w:t>X</w:t>
            </w:r>
          </w:p>
        </w:tc>
      </w:tr>
      <w:tr w:rsidR="00662350" w:rsidRPr="00DD100D" w14:paraId="12AD0090" w14:textId="77777777" w:rsidTr="00DD100D">
        <w:tc>
          <w:tcPr>
            <w:tcW w:w="675" w:type="dxa"/>
            <w:shd w:val="clear" w:color="auto" w:fill="auto"/>
          </w:tcPr>
          <w:p w14:paraId="3916A258" w14:textId="77777777" w:rsidR="00662350" w:rsidRPr="00DD100D" w:rsidRDefault="00662350" w:rsidP="00DD100D">
            <w:pPr>
              <w:pStyle w:val="BULKCONTENT"/>
            </w:pPr>
            <w:r w:rsidRPr="00DD100D">
              <w:t>2</w:t>
            </w:r>
          </w:p>
        </w:tc>
        <w:tc>
          <w:tcPr>
            <w:tcW w:w="4305" w:type="dxa"/>
            <w:shd w:val="clear" w:color="auto" w:fill="auto"/>
          </w:tcPr>
          <w:p w14:paraId="345EE190" w14:textId="77777777" w:rsidR="00662350" w:rsidRPr="00DD100D" w:rsidRDefault="00662350" w:rsidP="00662350">
            <w:pPr>
              <w:rPr>
                <w:lang w:val="en-GB"/>
              </w:rPr>
            </w:pPr>
          </w:p>
        </w:tc>
        <w:tc>
          <w:tcPr>
            <w:tcW w:w="4200" w:type="dxa"/>
            <w:shd w:val="clear" w:color="auto" w:fill="auto"/>
          </w:tcPr>
          <w:p w14:paraId="370011C0" w14:textId="77777777" w:rsidR="00662350" w:rsidRPr="00DD100D" w:rsidRDefault="00662350" w:rsidP="00662350">
            <w:pPr>
              <w:rPr>
                <w:lang w:val="en-GB"/>
              </w:rPr>
            </w:pPr>
          </w:p>
        </w:tc>
        <w:tc>
          <w:tcPr>
            <w:tcW w:w="782" w:type="dxa"/>
            <w:shd w:val="clear" w:color="auto" w:fill="auto"/>
          </w:tcPr>
          <w:p w14:paraId="18B5D4AF" w14:textId="77777777" w:rsidR="00662350" w:rsidRPr="00DD100D" w:rsidRDefault="00662350" w:rsidP="00DD100D">
            <w:pPr>
              <w:pStyle w:val="BULKCONTENT"/>
              <w:jc w:val="right"/>
            </w:pPr>
            <w:r w:rsidRPr="00DD100D">
              <w:t>X</w:t>
            </w:r>
          </w:p>
        </w:tc>
      </w:tr>
      <w:tr w:rsidR="00662350" w:rsidRPr="00DD100D" w14:paraId="5705A38B" w14:textId="77777777" w:rsidTr="00DD100D">
        <w:tc>
          <w:tcPr>
            <w:tcW w:w="675" w:type="dxa"/>
            <w:shd w:val="clear" w:color="auto" w:fill="auto"/>
          </w:tcPr>
          <w:p w14:paraId="11FB56A1" w14:textId="77777777" w:rsidR="00662350" w:rsidRPr="00DD100D" w:rsidRDefault="00662350" w:rsidP="00DD100D">
            <w:pPr>
              <w:pStyle w:val="BULKCONTENT"/>
            </w:pPr>
            <w:r w:rsidRPr="00DD100D">
              <w:t>3</w:t>
            </w:r>
          </w:p>
        </w:tc>
        <w:tc>
          <w:tcPr>
            <w:tcW w:w="4305" w:type="dxa"/>
            <w:shd w:val="clear" w:color="auto" w:fill="auto"/>
          </w:tcPr>
          <w:p w14:paraId="72370872" w14:textId="77777777" w:rsidR="00662350" w:rsidRPr="00DD100D" w:rsidRDefault="00662350" w:rsidP="00662350">
            <w:pPr>
              <w:rPr>
                <w:lang w:val="en-GB"/>
              </w:rPr>
            </w:pPr>
          </w:p>
        </w:tc>
        <w:tc>
          <w:tcPr>
            <w:tcW w:w="4200" w:type="dxa"/>
            <w:shd w:val="clear" w:color="auto" w:fill="auto"/>
          </w:tcPr>
          <w:p w14:paraId="444BF2D4" w14:textId="77777777" w:rsidR="00662350" w:rsidRPr="00DD100D" w:rsidRDefault="00662350" w:rsidP="00662350">
            <w:pPr>
              <w:rPr>
                <w:lang w:val="en-GB"/>
              </w:rPr>
            </w:pPr>
          </w:p>
        </w:tc>
        <w:tc>
          <w:tcPr>
            <w:tcW w:w="782" w:type="dxa"/>
            <w:shd w:val="clear" w:color="auto" w:fill="auto"/>
          </w:tcPr>
          <w:p w14:paraId="30AF7AC5" w14:textId="77777777" w:rsidR="00662350" w:rsidRPr="00DD100D" w:rsidRDefault="00662350" w:rsidP="00DD100D">
            <w:pPr>
              <w:pStyle w:val="BULKCONTENT"/>
              <w:jc w:val="right"/>
            </w:pPr>
            <w:r w:rsidRPr="00DD100D">
              <w:t>X</w:t>
            </w:r>
          </w:p>
        </w:tc>
      </w:tr>
      <w:tr w:rsidR="00662350" w:rsidRPr="00DD100D" w14:paraId="46B33898" w14:textId="77777777" w:rsidTr="00DD100D">
        <w:tc>
          <w:tcPr>
            <w:tcW w:w="675" w:type="dxa"/>
            <w:shd w:val="clear" w:color="auto" w:fill="auto"/>
          </w:tcPr>
          <w:p w14:paraId="0E5FEC62" w14:textId="77777777" w:rsidR="00662350" w:rsidRPr="00DD100D" w:rsidRDefault="00662350" w:rsidP="00DD100D">
            <w:pPr>
              <w:pStyle w:val="BULKCONTENT"/>
            </w:pPr>
            <w:r w:rsidRPr="00DD100D">
              <w:t>4</w:t>
            </w:r>
          </w:p>
        </w:tc>
        <w:tc>
          <w:tcPr>
            <w:tcW w:w="4305" w:type="dxa"/>
            <w:shd w:val="clear" w:color="auto" w:fill="auto"/>
          </w:tcPr>
          <w:p w14:paraId="10FC19C3" w14:textId="77777777" w:rsidR="00662350" w:rsidRPr="00DD100D" w:rsidRDefault="00662350" w:rsidP="00662350">
            <w:pPr>
              <w:rPr>
                <w:lang w:val="en-GB"/>
              </w:rPr>
            </w:pPr>
          </w:p>
        </w:tc>
        <w:tc>
          <w:tcPr>
            <w:tcW w:w="4200" w:type="dxa"/>
            <w:shd w:val="clear" w:color="auto" w:fill="auto"/>
          </w:tcPr>
          <w:p w14:paraId="3274FD1F" w14:textId="77777777" w:rsidR="00662350" w:rsidRPr="00DD100D" w:rsidRDefault="00662350" w:rsidP="00662350">
            <w:pPr>
              <w:rPr>
                <w:lang w:val="en-GB"/>
              </w:rPr>
            </w:pPr>
          </w:p>
        </w:tc>
        <w:tc>
          <w:tcPr>
            <w:tcW w:w="782" w:type="dxa"/>
            <w:shd w:val="clear" w:color="auto" w:fill="auto"/>
          </w:tcPr>
          <w:p w14:paraId="4D1F5957" w14:textId="77777777" w:rsidR="00662350" w:rsidRPr="00DD100D" w:rsidRDefault="00662350" w:rsidP="00DD100D">
            <w:pPr>
              <w:pStyle w:val="BULKCONTENT"/>
              <w:jc w:val="right"/>
            </w:pPr>
            <w:r w:rsidRPr="00DD100D">
              <w:t>X</w:t>
            </w:r>
          </w:p>
        </w:tc>
      </w:tr>
      <w:tr w:rsidR="00662350" w:rsidRPr="00DD100D" w14:paraId="4F03745B" w14:textId="77777777" w:rsidTr="00DD100D">
        <w:tc>
          <w:tcPr>
            <w:tcW w:w="675" w:type="dxa"/>
            <w:shd w:val="clear" w:color="auto" w:fill="auto"/>
          </w:tcPr>
          <w:p w14:paraId="648EFED3" w14:textId="77777777" w:rsidR="00662350" w:rsidRPr="00DD100D" w:rsidRDefault="00662350" w:rsidP="00DD100D">
            <w:pPr>
              <w:pStyle w:val="BULKCONTENT"/>
            </w:pPr>
            <w:r w:rsidRPr="00DD100D">
              <w:t>5</w:t>
            </w:r>
          </w:p>
        </w:tc>
        <w:tc>
          <w:tcPr>
            <w:tcW w:w="4305" w:type="dxa"/>
            <w:shd w:val="clear" w:color="auto" w:fill="auto"/>
          </w:tcPr>
          <w:p w14:paraId="5CD2DC29" w14:textId="77777777" w:rsidR="00662350" w:rsidRPr="00DD100D" w:rsidRDefault="00662350" w:rsidP="00662350">
            <w:pPr>
              <w:rPr>
                <w:lang w:val="en-GB"/>
              </w:rPr>
            </w:pPr>
          </w:p>
        </w:tc>
        <w:tc>
          <w:tcPr>
            <w:tcW w:w="4200" w:type="dxa"/>
            <w:shd w:val="clear" w:color="auto" w:fill="auto"/>
          </w:tcPr>
          <w:p w14:paraId="2055063C" w14:textId="77777777" w:rsidR="00662350" w:rsidRPr="00DD100D" w:rsidRDefault="00662350" w:rsidP="00662350">
            <w:pPr>
              <w:rPr>
                <w:lang w:val="en-GB"/>
              </w:rPr>
            </w:pPr>
          </w:p>
        </w:tc>
        <w:tc>
          <w:tcPr>
            <w:tcW w:w="782" w:type="dxa"/>
            <w:shd w:val="clear" w:color="auto" w:fill="auto"/>
          </w:tcPr>
          <w:p w14:paraId="78DCF081" w14:textId="77777777" w:rsidR="00662350" w:rsidRPr="00DD100D" w:rsidRDefault="00662350" w:rsidP="00DD100D">
            <w:pPr>
              <w:pStyle w:val="BULKCONTENT"/>
              <w:jc w:val="right"/>
            </w:pPr>
            <w:r w:rsidRPr="00DD100D">
              <w:t>X</w:t>
            </w:r>
          </w:p>
        </w:tc>
      </w:tr>
    </w:tbl>
    <w:p w14:paraId="5293ABB0" w14:textId="77777777" w:rsidR="00F55144" w:rsidRPr="008549E0" w:rsidRDefault="00F55144" w:rsidP="00F55144">
      <w:pPr>
        <w:rPr>
          <w:lang w:val="en-GB"/>
        </w:rPr>
      </w:pPr>
    </w:p>
    <w:p w14:paraId="062E569C" w14:textId="77777777" w:rsidR="008549E0" w:rsidRDefault="00862DA5" w:rsidP="00E94AF0">
      <w:pPr>
        <w:pStyle w:val="H1-NFP"/>
      </w:pPr>
      <w:r>
        <w:br w:type="page"/>
      </w:r>
      <w:r w:rsidR="00E94AF0" w:rsidRPr="00E94AF0">
        <w:rPr>
          <w:bCs/>
        </w:rPr>
        <w:t>1.</w:t>
      </w:r>
      <w:r w:rsidR="00E94AF0">
        <w:t xml:space="preserve"> </w:t>
      </w:r>
      <w:r w:rsidR="00D86C5F">
        <w:t>Your challenge</w:t>
      </w:r>
      <w:r w:rsidR="00F025A6">
        <w:t>s, objectives and aspirations</w:t>
      </w:r>
    </w:p>
    <w:p w14:paraId="3ABD3FB7" w14:textId="77777777" w:rsidR="00F94B64" w:rsidRPr="00F05835" w:rsidRDefault="00F94B64" w:rsidP="00F94B64">
      <w:pPr>
        <w:pStyle w:val="BULKCONTENT"/>
        <w:rPr>
          <w:lang w:val="fr-CA"/>
        </w:rPr>
      </w:pPr>
      <w:r w:rsidRPr="00EA36F2">
        <w:t xml:space="preserve">Lorem ipsum </w:t>
      </w:r>
      <w:proofErr w:type="spellStart"/>
      <w:r w:rsidRPr="00EA36F2">
        <w:t>dolor</w:t>
      </w:r>
      <w:proofErr w:type="spellEnd"/>
      <w:r w:rsidRPr="00EA36F2">
        <w:t xml:space="preserve"> sit </w:t>
      </w:r>
      <w:proofErr w:type="spellStart"/>
      <w:r w:rsidRPr="00EA36F2">
        <w:t>amet</w:t>
      </w:r>
      <w:proofErr w:type="spellEnd"/>
      <w:r w:rsidRPr="00EA36F2">
        <w:t xml:space="preserve">, </w:t>
      </w:r>
      <w:proofErr w:type="spellStart"/>
      <w:r w:rsidRPr="00EA36F2">
        <w:t>consectetur</w:t>
      </w:r>
      <w:proofErr w:type="spellEnd"/>
      <w:r w:rsidRPr="00EA36F2">
        <w:t xml:space="preserve"> </w:t>
      </w:r>
      <w:proofErr w:type="spellStart"/>
      <w:r w:rsidRPr="00EA36F2">
        <w:t>adipiscing</w:t>
      </w:r>
      <w:proofErr w:type="spellEnd"/>
      <w:r w:rsidRPr="00EA36F2">
        <w:t xml:space="preserve"> </w:t>
      </w:r>
      <w:proofErr w:type="spellStart"/>
      <w:r w:rsidRPr="00EA36F2">
        <w:t>elit</w:t>
      </w:r>
      <w:proofErr w:type="spellEnd"/>
      <w:r w:rsidRPr="00EA36F2">
        <w:t xml:space="preserve">, </w:t>
      </w:r>
      <w:proofErr w:type="spellStart"/>
      <w:r w:rsidRPr="00EA36F2">
        <w:t>sed</w:t>
      </w:r>
      <w:proofErr w:type="spellEnd"/>
      <w:r w:rsidRPr="00EA36F2">
        <w:t xml:space="preserve"> do </w:t>
      </w:r>
      <w:proofErr w:type="spellStart"/>
      <w:r w:rsidRPr="00EA36F2">
        <w:t>eiusmod</w:t>
      </w:r>
      <w:proofErr w:type="spellEnd"/>
      <w:r w:rsidRPr="00EA36F2">
        <w:t xml:space="preserve"> </w:t>
      </w:r>
      <w:proofErr w:type="spellStart"/>
      <w:r w:rsidRPr="00EA36F2">
        <w:t>tempor</w:t>
      </w:r>
      <w:proofErr w:type="spellEnd"/>
      <w:r w:rsidRPr="00EA36F2">
        <w:t xml:space="preserve"> </w:t>
      </w:r>
      <w:proofErr w:type="spellStart"/>
      <w:r w:rsidRPr="00EA36F2">
        <w:t>incididunt</w:t>
      </w:r>
      <w:proofErr w:type="spellEnd"/>
      <w:r w:rsidRPr="00EA36F2">
        <w:t xml:space="preserve"> </w:t>
      </w:r>
      <w:proofErr w:type="spellStart"/>
      <w:r w:rsidRPr="00EA36F2">
        <w:t>ut</w:t>
      </w:r>
      <w:proofErr w:type="spellEnd"/>
      <w:r w:rsidRPr="00EA36F2">
        <w:t xml:space="preserve"> labore et dolore magna </w:t>
      </w:r>
      <w:proofErr w:type="spellStart"/>
      <w:r w:rsidRPr="00EA36F2">
        <w:t>aliqua</w:t>
      </w:r>
      <w:proofErr w:type="spellEnd"/>
      <w:r w:rsidRPr="00EA36F2">
        <w:t xml:space="preserve">. </w:t>
      </w:r>
      <w:proofErr w:type="spellStart"/>
      <w:r w:rsidRPr="00EA36F2">
        <w:t>Iaculis</w:t>
      </w:r>
      <w:proofErr w:type="spellEnd"/>
      <w:r w:rsidRPr="00EA36F2">
        <w:t xml:space="preserve"> </w:t>
      </w:r>
      <w:proofErr w:type="spellStart"/>
      <w:r w:rsidRPr="00EA36F2">
        <w:t>urna</w:t>
      </w:r>
      <w:proofErr w:type="spellEnd"/>
      <w:r w:rsidRPr="00EA36F2">
        <w:t xml:space="preserve"> id </w:t>
      </w:r>
      <w:proofErr w:type="spellStart"/>
      <w:r w:rsidRPr="00EA36F2">
        <w:t>volutpat</w:t>
      </w:r>
      <w:proofErr w:type="spellEnd"/>
      <w:r w:rsidRPr="00EA36F2">
        <w:t xml:space="preserve"> </w:t>
      </w:r>
      <w:proofErr w:type="spellStart"/>
      <w:r w:rsidRPr="00EA36F2">
        <w:t>lacus</w:t>
      </w:r>
      <w:proofErr w:type="spellEnd"/>
      <w:r w:rsidRPr="00EA36F2">
        <w:t xml:space="preserve"> </w:t>
      </w:r>
      <w:proofErr w:type="spellStart"/>
      <w:r w:rsidRPr="00EA36F2">
        <w:t>laoreet</w:t>
      </w:r>
      <w:proofErr w:type="spellEnd"/>
      <w:r w:rsidRPr="00EA36F2">
        <w:t xml:space="preserve"> non </w:t>
      </w:r>
      <w:proofErr w:type="spellStart"/>
      <w:r w:rsidRPr="00EA36F2">
        <w:t>curabitur</w:t>
      </w:r>
      <w:proofErr w:type="spellEnd"/>
      <w:r w:rsidRPr="00EA36F2">
        <w:t xml:space="preserve"> gravida </w:t>
      </w:r>
      <w:proofErr w:type="spellStart"/>
      <w:r w:rsidRPr="00EA36F2">
        <w:t>arcu</w:t>
      </w:r>
      <w:proofErr w:type="spellEnd"/>
      <w:r w:rsidRPr="00EA36F2">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09422D4B" w14:textId="77777777" w:rsidR="00F94B64" w:rsidRPr="00F05835" w:rsidRDefault="00F94B64" w:rsidP="00F94B64">
      <w:pPr>
        <w:pStyle w:val="BULKCONTENT"/>
        <w:rPr>
          <w:lang w:val="fr-CA"/>
        </w:rPr>
      </w:pPr>
    </w:p>
    <w:p w14:paraId="4AD0599B" w14:textId="77777777" w:rsidR="00F94B64" w:rsidRPr="00F05835" w:rsidRDefault="00F94B64" w:rsidP="00F94B64">
      <w:pPr>
        <w:pStyle w:val="BULKCONTENT"/>
        <w:rPr>
          <w:lang w:val="fr-CA"/>
        </w:rPr>
      </w:pPr>
      <w:proofErr w:type="spellStart"/>
      <w:r w:rsidRPr="00F05835">
        <w:rPr>
          <w:b/>
          <w:bCs/>
          <w:color w:val="4E9237"/>
          <w:lang w:val="fr-CA"/>
        </w:rPr>
        <w:t>Dedication</w:t>
      </w:r>
      <w:proofErr w:type="spellEnd"/>
      <w:r w:rsidRPr="00F05835">
        <w:rPr>
          <w:color w:val="4E9237"/>
          <w:lang w:val="fr-CA"/>
        </w:rPr>
        <w:t>:</w:t>
      </w:r>
      <w:r w:rsidRPr="00F05835">
        <w:rPr>
          <w:lang w:val="fr-CA"/>
        </w:rPr>
        <w:t xml:space="preserve"> </w:t>
      </w:r>
      <w:proofErr w:type="spellStart"/>
      <w:r w:rsidRPr="00F05835">
        <w:rPr>
          <w:lang w:val="fr-CA"/>
        </w:rPr>
        <w:t>Pellentesque</w:t>
      </w:r>
      <w:proofErr w:type="spellEnd"/>
      <w:r w:rsidRPr="00F05835">
        <w:rPr>
          <w:lang w:val="fr-CA"/>
        </w:rPr>
        <w:t xml:space="preserve"> pulvinar </w:t>
      </w:r>
      <w:proofErr w:type="spellStart"/>
      <w:r w:rsidRPr="00F05835">
        <w:rPr>
          <w:lang w:val="fr-CA"/>
        </w:rPr>
        <w:t>pellentesque</w:t>
      </w:r>
      <w:proofErr w:type="spellEnd"/>
      <w:r w:rsidRPr="00F05835">
        <w:rPr>
          <w:lang w:val="fr-CA"/>
        </w:rPr>
        <w:t xml:space="preserve"> habitant morbi.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et </w:t>
      </w:r>
      <w:proofErr w:type="spellStart"/>
      <w:r w:rsidRPr="00F05835">
        <w:rPr>
          <w:lang w:val="fr-CA"/>
        </w:rPr>
        <w:t>magnis</w:t>
      </w:r>
      <w:proofErr w:type="spellEnd"/>
      <w:r w:rsidRPr="00F05835">
        <w:rPr>
          <w:lang w:val="fr-CA"/>
        </w:rPr>
        <w:t xml:space="preserve"> </w:t>
      </w:r>
      <w:proofErr w:type="spellStart"/>
      <w:r w:rsidRPr="00F05835">
        <w:rPr>
          <w:lang w:val="fr-CA"/>
        </w:rPr>
        <w:t>dis</w:t>
      </w:r>
      <w:proofErr w:type="spellEnd"/>
      <w:r w:rsidRPr="00F05835">
        <w:rPr>
          <w:lang w:val="fr-CA"/>
        </w:rPr>
        <w:t xml:space="preserve"> </w:t>
      </w:r>
      <w:proofErr w:type="spellStart"/>
      <w:r w:rsidRPr="00F05835">
        <w:rPr>
          <w:lang w:val="fr-CA"/>
        </w:rPr>
        <w:t>parturient</w:t>
      </w:r>
      <w:proofErr w:type="spellEnd"/>
      <w:r w:rsidRPr="00F05835">
        <w:rPr>
          <w:lang w:val="fr-CA"/>
        </w:rPr>
        <w:t xml:space="preserve">. Lacus </w:t>
      </w:r>
      <w:proofErr w:type="spellStart"/>
      <w:r w:rsidRPr="00F05835">
        <w:rPr>
          <w:lang w:val="fr-CA"/>
        </w:rPr>
        <w:t>vel</w:t>
      </w:r>
      <w:proofErr w:type="spellEnd"/>
      <w:r w:rsidRPr="00F05835">
        <w:rPr>
          <w:lang w:val="fr-CA"/>
        </w:rPr>
        <w:t xml:space="preserve"> </w:t>
      </w:r>
      <w:proofErr w:type="spellStart"/>
      <w:r w:rsidRPr="00F05835">
        <w:rPr>
          <w:lang w:val="fr-CA"/>
        </w:rPr>
        <w:t>facilisis</w:t>
      </w:r>
      <w:proofErr w:type="spellEnd"/>
      <w:r w:rsidRPr="00F05835">
        <w:rPr>
          <w:lang w:val="fr-CA"/>
        </w:rPr>
        <w:t xml:space="preserve"> </w:t>
      </w:r>
      <w:proofErr w:type="spellStart"/>
      <w:r w:rsidRPr="00F05835">
        <w:rPr>
          <w:lang w:val="fr-CA"/>
        </w:rPr>
        <w:t>volutpat</w:t>
      </w:r>
      <w:proofErr w:type="spellEnd"/>
      <w:r w:rsidRPr="00F05835">
        <w:rPr>
          <w:lang w:val="fr-CA"/>
        </w:rPr>
        <w:t xml:space="preserve"> est </w:t>
      </w:r>
      <w:proofErr w:type="spellStart"/>
      <w:r w:rsidRPr="00F05835">
        <w:rPr>
          <w:lang w:val="fr-CA"/>
        </w:rPr>
        <w:t>velit</w:t>
      </w:r>
      <w:proofErr w:type="spellEnd"/>
      <w:r w:rsidRPr="00F05835">
        <w:rPr>
          <w:lang w:val="fr-CA"/>
        </w:rPr>
        <w:t xml:space="preserve">. </w:t>
      </w:r>
      <w:proofErr w:type="spellStart"/>
      <w:r w:rsidRPr="00F05835">
        <w:rPr>
          <w:lang w:val="fr-CA"/>
        </w:rPr>
        <w:t>Sodales</w:t>
      </w:r>
      <w:proofErr w:type="spellEnd"/>
      <w:r w:rsidRPr="00F05835">
        <w:rPr>
          <w:lang w:val="fr-CA"/>
        </w:rPr>
        <w:t xml:space="preserve"> ut eu </w:t>
      </w:r>
      <w:proofErr w:type="spellStart"/>
      <w:r w:rsidRPr="00F05835">
        <w:rPr>
          <w:lang w:val="fr-CA"/>
        </w:rPr>
        <w:t>sem</w:t>
      </w:r>
      <w:proofErr w:type="spellEnd"/>
      <w:r w:rsidRPr="00F05835">
        <w:rPr>
          <w:lang w:val="fr-CA"/>
        </w:rPr>
        <w:t xml:space="preserve"> </w:t>
      </w:r>
      <w:proofErr w:type="spellStart"/>
      <w:r w:rsidRPr="00F05835">
        <w:rPr>
          <w:lang w:val="fr-CA"/>
        </w:rPr>
        <w:t>integer</w:t>
      </w:r>
      <w:proofErr w:type="spellEnd"/>
      <w:r w:rsidRPr="00F05835">
        <w:rPr>
          <w:lang w:val="fr-CA"/>
        </w:rPr>
        <w:t xml:space="preserve"> vitae </w:t>
      </w:r>
      <w:proofErr w:type="spellStart"/>
      <w:r w:rsidRPr="00F05835">
        <w:rPr>
          <w:lang w:val="fr-CA"/>
        </w:rPr>
        <w:t>justo</w:t>
      </w:r>
      <w:proofErr w:type="spellEnd"/>
      <w:r w:rsidRPr="00F05835">
        <w:rPr>
          <w:lang w:val="fr-CA"/>
        </w:rPr>
        <w:t xml:space="preserve"> </w:t>
      </w:r>
      <w:proofErr w:type="spellStart"/>
      <w:r w:rsidRPr="00F05835">
        <w:rPr>
          <w:lang w:val="fr-CA"/>
        </w:rPr>
        <w:t>eget</w:t>
      </w:r>
      <w:proofErr w:type="spellEnd"/>
      <w:r w:rsidRPr="00F05835">
        <w:rPr>
          <w:lang w:val="fr-CA"/>
        </w:rPr>
        <w:t xml:space="preserve"> magna. </w:t>
      </w:r>
      <w:proofErr w:type="spellStart"/>
      <w:r w:rsidRPr="00F05835">
        <w:rPr>
          <w:lang w:val="fr-CA"/>
        </w:rPr>
        <w:t>Posuere</w:t>
      </w:r>
      <w:proofErr w:type="spellEnd"/>
      <w:r w:rsidRPr="00F05835">
        <w:rPr>
          <w:lang w:val="fr-CA"/>
        </w:rPr>
        <w:t xml:space="preserve"> morbi </w:t>
      </w:r>
      <w:proofErr w:type="spellStart"/>
      <w:r w:rsidRPr="00F05835">
        <w:rPr>
          <w:lang w:val="fr-CA"/>
        </w:rPr>
        <w:t>leo</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molestie</w:t>
      </w:r>
      <w:proofErr w:type="spellEnd"/>
      <w:r w:rsidRPr="00F05835">
        <w:rPr>
          <w:lang w:val="fr-CA"/>
        </w:rPr>
        <w:t xml:space="preserve"> at </w:t>
      </w:r>
      <w:proofErr w:type="spellStart"/>
      <w:r w:rsidRPr="00F05835">
        <w:rPr>
          <w:lang w:val="fr-CA"/>
        </w:rPr>
        <w:t>elementum</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Pulvinar </w:t>
      </w:r>
      <w:proofErr w:type="spellStart"/>
      <w:r w:rsidRPr="00F05835">
        <w:rPr>
          <w:lang w:val="fr-CA"/>
        </w:rPr>
        <w:t>etiam</w:t>
      </w:r>
      <w:proofErr w:type="spellEnd"/>
      <w:r w:rsidRPr="00F05835">
        <w:rPr>
          <w:lang w:val="fr-CA"/>
        </w:rPr>
        <w:t xml:space="preserve"> non </w:t>
      </w:r>
      <w:proofErr w:type="spellStart"/>
      <w:r w:rsidRPr="00F05835">
        <w:rPr>
          <w:lang w:val="fr-CA"/>
        </w:rPr>
        <w:t>quam</w:t>
      </w:r>
      <w:proofErr w:type="spellEnd"/>
      <w:r w:rsidRPr="00F05835">
        <w:rPr>
          <w:lang w:val="fr-CA"/>
        </w:rPr>
        <w:t xml:space="preserve"> </w:t>
      </w:r>
      <w:proofErr w:type="spellStart"/>
      <w:r w:rsidRPr="00F05835">
        <w:rPr>
          <w:lang w:val="fr-CA"/>
        </w:rPr>
        <w:t>lacus</w:t>
      </w:r>
      <w:proofErr w:type="spellEnd"/>
      <w:r w:rsidRPr="00F05835">
        <w:rPr>
          <w:lang w:val="fr-CA"/>
        </w:rPr>
        <w:t xml:space="preserve"> suspendisse </w:t>
      </w:r>
      <w:proofErr w:type="spellStart"/>
      <w:r w:rsidRPr="00F05835">
        <w:rPr>
          <w:lang w:val="fr-CA"/>
        </w:rPr>
        <w:t>faucibus</w:t>
      </w:r>
      <w:proofErr w:type="spellEnd"/>
      <w:r w:rsidRPr="00F05835">
        <w:rPr>
          <w:lang w:val="fr-CA"/>
        </w:rPr>
        <w:t xml:space="preserve"> </w:t>
      </w:r>
      <w:proofErr w:type="spellStart"/>
      <w:r w:rsidRPr="00F05835">
        <w:rPr>
          <w:lang w:val="fr-CA"/>
        </w:rPr>
        <w:t>interdum</w:t>
      </w:r>
      <w:proofErr w:type="spellEnd"/>
      <w:r w:rsidRPr="00F05835">
        <w:rPr>
          <w:lang w:val="fr-CA"/>
        </w:rPr>
        <w:t>.</w:t>
      </w:r>
    </w:p>
    <w:p w14:paraId="360A7476" w14:textId="77777777" w:rsidR="00F94B64" w:rsidRPr="00F05835" w:rsidRDefault="00F94B64" w:rsidP="00F94B64">
      <w:pPr>
        <w:pStyle w:val="BULKCONTENT"/>
        <w:rPr>
          <w:lang w:val="fr-CA"/>
        </w:rPr>
      </w:pPr>
    </w:p>
    <w:p w14:paraId="4A22B4F3" w14:textId="77777777" w:rsidR="00F94B64" w:rsidRPr="00F05835" w:rsidRDefault="00F94B64" w:rsidP="00F94B64">
      <w:pPr>
        <w:pStyle w:val="BULKCONTENT"/>
        <w:rPr>
          <w:lang w:val="fr-CA"/>
        </w:rPr>
      </w:pPr>
      <w:r w:rsidRPr="00F05835">
        <w:rPr>
          <w:b/>
          <w:bCs/>
          <w:color w:val="4E9237"/>
          <w:lang w:val="fr-CA"/>
        </w:rPr>
        <w:t>Expertise</w:t>
      </w:r>
      <w:r w:rsidRPr="00F05835">
        <w:rPr>
          <w:color w:val="4E9237"/>
          <w:lang w:val="fr-CA"/>
        </w:rPr>
        <w:t>:</w:t>
      </w:r>
      <w:r w:rsidRPr="00F05835">
        <w:rPr>
          <w:lang w:val="fr-CA"/>
        </w:rPr>
        <w:t xml:space="preserve"> </w:t>
      </w:r>
      <w:proofErr w:type="spellStart"/>
      <w:r w:rsidRPr="00F05835">
        <w:rPr>
          <w:lang w:val="fr-CA"/>
        </w:rPr>
        <w:t>Pellentesque</w:t>
      </w:r>
      <w:proofErr w:type="spellEnd"/>
      <w:r w:rsidRPr="00F05835">
        <w:rPr>
          <w:lang w:val="fr-CA"/>
        </w:rPr>
        <w:t xml:space="preserve"> pulvinar </w:t>
      </w:r>
      <w:proofErr w:type="spellStart"/>
      <w:r w:rsidRPr="00F05835">
        <w:rPr>
          <w:lang w:val="fr-CA"/>
        </w:rPr>
        <w:t>pellentesque</w:t>
      </w:r>
      <w:proofErr w:type="spellEnd"/>
      <w:r w:rsidRPr="00F05835">
        <w:rPr>
          <w:lang w:val="fr-CA"/>
        </w:rPr>
        <w:t xml:space="preserve"> habitant morbi.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et </w:t>
      </w:r>
      <w:proofErr w:type="spellStart"/>
      <w:r w:rsidRPr="00F05835">
        <w:rPr>
          <w:lang w:val="fr-CA"/>
        </w:rPr>
        <w:t>magnis</w:t>
      </w:r>
      <w:proofErr w:type="spellEnd"/>
      <w:r w:rsidRPr="00F05835">
        <w:rPr>
          <w:lang w:val="fr-CA"/>
        </w:rPr>
        <w:t xml:space="preserve"> </w:t>
      </w:r>
      <w:proofErr w:type="spellStart"/>
      <w:r w:rsidRPr="00F05835">
        <w:rPr>
          <w:lang w:val="fr-CA"/>
        </w:rPr>
        <w:t>dis</w:t>
      </w:r>
      <w:proofErr w:type="spellEnd"/>
      <w:r w:rsidRPr="00F05835">
        <w:rPr>
          <w:lang w:val="fr-CA"/>
        </w:rPr>
        <w:t xml:space="preserve"> </w:t>
      </w:r>
      <w:proofErr w:type="spellStart"/>
      <w:r w:rsidRPr="00F05835">
        <w:rPr>
          <w:lang w:val="fr-CA"/>
        </w:rPr>
        <w:t>parturient</w:t>
      </w:r>
      <w:proofErr w:type="spellEnd"/>
      <w:r w:rsidRPr="00F05835">
        <w:rPr>
          <w:lang w:val="fr-CA"/>
        </w:rPr>
        <w:t xml:space="preserve">. Lacus </w:t>
      </w:r>
      <w:proofErr w:type="spellStart"/>
      <w:r w:rsidRPr="00F05835">
        <w:rPr>
          <w:lang w:val="fr-CA"/>
        </w:rPr>
        <w:t>vel</w:t>
      </w:r>
      <w:proofErr w:type="spellEnd"/>
      <w:r w:rsidRPr="00F05835">
        <w:rPr>
          <w:lang w:val="fr-CA"/>
        </w:rPr>
        <w:t xml:space="preserve"> </w:t>
      </w:r>
      <w:proofErr w:type="spellStart"/>
      <w:r w:rsidRPr="00F05835">
        <w:rPr>
          <w:lang w:val="fr-CA"/>
        </w:rPr>
        <w:t>facilisis</w:t>
      </w:r>
      <w:proofErr w:type="spellEnd"/>
      <w:r w:rsidRPr="00F05835">
        <w:rPr>
          <w:lang w:val="fr-CA"/>
        </w:rPr>
        <w:t xml:space="preserve"> </w:t>
      </w:r>
      <w:proofErr w:type="spellStart"/>
      <w:r w:rsidRPr="00F05835">
        <w:rPr>
          <w:lang w:val="fr-CA"/>
        </w:rPr>
        <w:t>volutpat</w:t>
      </w:r>
      <w:proofErr w:type="spellEnd"/>
      <w:r w:rsidRPr="00F05835">
        <w:rPr>
          <w:lang w:val="fr-CA"/>
        </w:rPr>
        <w:t xml:space="preserve"> est </w:t>
      </w:r>
      <w:proofErr w:type="spellStart"/>
      <w:r w:rsidRPr="00F05835">
        <w:rPr>
          <w:lang w:val="fr-CA"/>
        </w:rPr>
        <w:t>velit</w:t>
      </w:r>
      <w:proofErr w:type="spellEnd"/>
      <w:r w:rsidRPr="00F05835">
        <w:rPr>
          <w:lang w:val="fr-CA"/>
        </w:rPr>
        <w:t xml:space="preserve">. </w:t>
      </w:r>
      <w:proofErr w:type="spellStart"/>
      <w:r w:rsidRPr="00F05835">
        <w:rPr>
          <w:lang w:val="fr-CA"/>
        </w:rPr>
        <w:t>Sodales</w:t>
      </w:r>
      <w:proofErr w:type="spellEnd"/>
      <w:r w:rsidRPr="00F05835">
        <w:rPr>
          <w:lang w:val="fr-CA"/>
        </w:rPr>
        <w:t xml:space="preserve"> ut eu </w:t>
      </w:r>
      <w:proofErr w:type="spellStart"/>
      <w:r w:rsidRPr="00F05835">
        <w:rPr>
          <w:lang w:val="fr-CA"/>
        </w:rPr>
        <w:t>sem</w:t>
      </w:r>
      <w:proofErr w:type="spellEnd"/>
      <w:r w:rsidRPr="00F05835">
        <w:rPr>
          <w:lang w:val="fr-CA"/>
        </w:rPr>
        <w:t xml:space="preserve"> </w:t>
      </w:r>
      <w:proofErr w:type="spellStart"/>
      <w:r w:rsidRPr="00F05835">
        <w:rPr>
          <w:lang w:val="fr-CA"/>
        </w:rPr>
        <w:t>integer</w:t>
      </w:r>
      <w:proofErr w:type="spellEnd"/>
      <w:r w:rsidRPr="00F05835">
        <w:rPr>
          <w:lang w:val="fr-CA"/>
        </w:rPr>
        <w:t xml:space="preserve"> vitae </w:t>
      </w:r>
      <w:proofErr w:type="spellStart"/>
      <w:r w:rsidRPr="00F05835">
        <w:rPr>
          <w:lang w:val="fr-CA"/>
        </w:rPr>
        <w:t>justo</w:t>
      </w:r>
      <w:proofErr w:type="spellEnd"/>
      <w:r w:rsidRPr="00F05835">
        <w:rPr>
          <w:lang w:val="fr-CA"/>
        </w:rPr>
        <w:t xml:space="preserve"> </w:t>
      </w:r>
      <w:proofErr w:type="spellStart"/>
      <w:r w:rsidRPr="00F05835">
        <w:rPr>
          <w:lang w:val="fr-CA"/>
        </w:rPr>
        <w:t>eget</w:t>
      </w:r>
      <w:proofErr w:type="spellEnd"/>
      <w:r w:rsidRPr="00F05835">
        <w:rPr>
          <w:lang w:val="fr-CA"/>
        </w:rPr>
        <w:t xml:space="preserve"> magna. </w:t>
      </w:r>
      <w:proofErr w:type="spellStart"/>
      <w:r w:rsidRPr="00F05835">
        <w:rPr>
          <w:lang w:val="fr-CA"/>
        </w:rPr>
        <w:t>Posuere</w:t>
      </w:r>
      <w:proofErr w:type="spellEnd"/>
      <w:r w:rsidRPr="00F05835">
        <w:rPr>
          <w:lang w:val="fr-CA"/>
        </w:rPr>
        <w:t xml:space="preserve"> morbi </w:t>
      </w:r>
      <w:proofErr w:type="spellStart"/>
      <w:r w:rsidRPr="00F05835">
        <w:rPr>
          <w:lang w:val="fr-CA"/>
        </w:rPr>
        <w:t>leo</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molestie</w:t>
      </w:r>
      <w:proofErr w:type="spellEnd"/>
      <w:r w:rsidRPr="00F05835">
        <w:rPr>
          <w:lang w:val="fr-CA"/>
        </w:rPr>
        <w:t xml:space="preserve"> at </w:t>
      </w:r>
      <w:proofErr w:type="spellStart"/>
      <w:r w:rsidRPr="00F05835">
        <w:rPr>
          <w:lang w:val="fr-CA"/>
        </w:rPr>
        <w:t>elementum</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Pulvinar </w:t>
      </w:r>
      <w:proofErr w:type="spellStart"/>
      <w:r w:rsidRPr="00F05835">
        <w:rPr>
          <w:lang w:val="fr-CA"/>
        </w:rPr>
        <w:t>etiam</w:t>
      </w:r>
      <w:proofErr w:type="spellEnd"/>
      <w:r w:rsidRPr="00F05835">
        <w:rPr>
          <w:lang w:val="fr-CA"/>
        </w:rPr>
        <w:t xml:space="preserve"> non </w:t>
      </w:r>
      <w:proofErr w:type="spellStart"/>
      <w:r w:rsidRPr="00F05835">
        <w:rPr>
          <w:lang w:val="fr-CA"/>
        </w:rPr>
        <w:t>quam</w:t>
      </w:r>
      <w:proofErr w:type="spellEnd"/>
      <w:r w:rsidRPr="00F05835">
        <w:rPr>
          <w:lang w:val="fr-CA"/>
        </w:rPr>
        <w:t xml:space="preserve"> </w:t>
      </w:r>
      <w:proofErr w:type="spellStart"/>
      <w:r w:rsidRPr="00F05835">
        <w:rPr>
          <w:lang w:val="fr-CA"/>
        </w:rPr>
        <w:t>lacus</w:t>
      </w:r>
      <w:proofErr w:type="spellEnd"/>
      <w:r w:rsidRPr="00F05835">
        <w:rPr>
          <w:lang w:val="fr-CA"/>
        </w:rPr>
        <w:t xml:space="preserve"> suspendisse </w:t>
      </w:r>
      <w:proofErr w:type="spellStart"/>
      <w:r w:rsidRPr="00F05835">
        <w:rPr>
          <w:lang w:val="fr-CA"/>
        </w:rPr>
        <w:t>faucibus</w:t>
      </w:r>
      <w:proofErr w:type="spellEnd"/>
      <w:r w:rsidRPr="00F05835">
        <w:rPr>
          <w:lang w:val="fr-CA"/>
        </w:rPr>
        <w:t xml:space="preserve"> </w:t>
      </w:r>
      <w:proofErr w:type="spellStart"/>
      <w:r w:rsidRPr="00F05835">
        <w:rPr>
          <w:lang w:val="fr-CA"/>
        </w:rPr>
        <w:t>interdum</w:t>
      </w:r>
      <w:proofErr w:type="spellEnd"/>
      <w:r w:rsidRPr="00F05835">
        <w:rPr>
          <w:lang w:val="fr-CA"/>
        </w:rPr>
        <w:t>.</w:t>
      </w:r>
    </w:p>
    <w:p w14:paraId="30849F33" w14:textId="77777777" w:rsidR="00F94B64" w:rsidRPr="00F05835" w:rsidRDefault="00F94B64" w:rsidP="00F94B64">
      <w:pPr>
        <w:rPr>
          <w:rFonts w:eastAsia="Segoe UI" w:cs="Segoe UI"/>
          <w:noProof/>
          <w:szCs w:val="20"/>
          <w:lang w:val="fr-CA" w:eastAsia="en-GB"/>
        </w:rPr>
      </w:pPr>
    </w:p>
    <w:p w14:paraId="6ADC47F5" w14:textId="77777777" w:rsidR="00F94B64" w:rsidRPr="00F05835" w:rsidRDefault="00F94B64" w:rsidP="00F94B64">
      <w:pPr>
        <w:pStyle w:val="BULKCONTENT"/>
        <w:rPr>
          <w:lang w:val="fr-CA"/>
        </w:rPr>
      </w:pPr>
      <w:r w:rsidRPr="00F05835">
        <w:rPr>
          <w:b/>
          <w:bCs/>
          <w:color w:val="4E9237"/>
          <w:lang w:val="fr-CA"/>
        </w:rPr>
        <w:t>Partnership</w:t>
      </w:r>
      <w:r w:rsidRPr="00F05835">
        <w:rPr>
          <w:lang w:val="fr-CA"/>
        </w:rPr>
        <w:t xml:space="preserve">: </w:t>
      </w:r>
      <w:proofErr w:type="spellStart"/>
      <w:r w:rsidRPr="00F05835">
        <w:rPr>
          <w:lang w:val="fr-CA"/>
        </w:rPr>
        <w:t>Pellentesque</w:t>
      </w:r>
      <w:proofErr w:type="spellEnd"/>
      <w:r w:rsidRPr="00F05835">
        <w:rPr>
          <w:lang w:val="fr-CA"/>
        </w:rPr>
        <w:t xml:space="preserve"> pulvinar </w:t>
      </w:r>
      <w:proofErr w:type="spellStart"/>
      <w:r w:rsidRPr="00F05835">
        <w:rPr>
          <w:lang w:val="fr-CA"/>
        </w:rPr>
        <w:t>pellentesque</w:t>
      </w:r>
      <w:proofErr w:type="spellEnd"/>
      <w:r w:rsidRPr="00F05835">
        <w:rPr>
          <w:lang w:val="fr-CA"/>
        </w:rPr>
        <w:t xml:space="preserve"> habitant morbi.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et </w:t>
      </w:r>
      <w:proofErr w:type="spellStart"/>
      <w:r w:rsidRPr="00F05835">
        <w:rPr>
          <w:lang w:val="fr-CA"/>
        </w:rPr>
        <w:t>magnis</w:t>
      </w:r>
      <w:proofErr w:type="spellEnd"/>
      <w:r w:rsidRPr="00F05835">
        <w:rPr>
          <w:lang w:val="fr-CA"/>
        </w:rPr>
        <w:t xml:space="preserve"> </w:t>
      </w:r>
      <w:proofErr w:type="spellStart"/>
      <w:r w:rsidRPr="00F05835">
        <w:rPr>
          <w:lang w:val="fr-CA"/>
        </w:rPr>
        <w:t>dis</w:t>
      </w:r>
      <w:proofErr w:type="spellEnd"/>
      <w:r w:rsidRPr="00F05835">
        <w:rPr>
          <w:lang w:val="fr-CA"/>
        </w:rPr>
        <w:t xml:space="preserve"> </w:t>
      </w:r>
      <w:proofErr w:type="spellStart"/>
      <w:r w:rsidRPr="00F05835">
        <w:rPr>
          <w:lang w:val="fr-CA"/>
        </w:rPr>
        <w:t>parturient</w:t>
      </w:r>
      <w:proofErr w:type="spellEnd"/>
      <w:r w:rsidRPr="00F05835">
        <w:rPr>
          <w:lang w:val="fr-CA"/>
        </w:rPr>
        <w:t xml:space="preserve">. Lacus </w:t>
      </w:r>
      <w:proofErr w:type="spellStart"/>
      <w:r w:rsidRPr="00F05835">
        <w:rPr>
          <w:lang w:val="fr-CA"/>
        </w:rPr>
        <w:t>vel</w:t>
      </w:r>
      <w:proofErr w:type="spellEnd"/>
      <w:r w:rsidRPr="00F05835">
        <w:rPr>
          <w:lang w:val="fr-CA"/>
        </w:rPr>
        <w:t xml:space="preserve"> </w:t>
      </w:r>
      <w:proofErr w:type="spellStart"/>
      <w:r w:rsidRPr="00F05835">
        <w:rPr>
          <w:lang w:val="fr-CA"/>
        </w:rPr>
        <w:t>facilisis</w:t>
      </w:r>
      <w:proofErr w:type="spellEnd"/>
      <w:r w:rsidRPr="00F05835">
        <w:rPr>
          <w:lang w:val="fr-CA"/>
        </w:rPr>
        <w:t xml:space="preserve"> </w:t>
      </w:r>
      <w:proofErr w:type="spellStart"/>
      <w:r w:rsidRPr="00F05835">
        <w:rPr>
          <w:lang w:val="fr-CA"/>
        </w:rPr>
        <w:t>volutpat</w:t>
      </w:r>
      <w:proofErr w:type="spellEnd"/>
      <w:r w:rsidRPr="00F05835">
        <w:rPr>
          <w:lang w:val="fr-CA"/>
        </w:rPr>
        <w:t xml:space="preserve"> est </w:t>
      </w:r>
      <w:proofErr w:type="spellStart"/>
      <w:r w:rsidRPr="00F05835">
        <w:rPr>
          <w:lang w:val="fr-CA"/>
        </w:rPr>
        <w:t>velit</w:t>
      </w:r>
      <w:proofErr w:type="spellEnd"/>
      <w:r w:rsidRPr="00F05835">
        <w:rPr>
          <w:lang w:val="fr-CA"/>
        </w:rPr>
        <w:t xml:space="preserve">. </w:t>
      </w:r>
      <w:proofErr w:type="spellStart"/>
      <w:r w:rsidRPr="00F05835">
        <w:rPr>
          <w:lang w:val="fr-CA"/>
        </w:rPr>
        <w:t>Sodales</w:t>
      </w:r>
      <w:proofErr w:type="spellEnd"/>
      <w:r w:rsidRPr="00F05835">
        <w:rPr>
          <w:lang w:val="fr-CA"/>
        </w:rPr>
        <w:t xml:space="preserve"> ut eu </w:t>
      </w:r>
      <w:proofErr w:type="spellStart"/>
      <w:r w:rsidRPr="00F05835">
        <w:rPr>
          <w:lang w:val="fr-CA"/>
        </w:rPr>
        <w:t>sem</w:t>
      </w:r>
      <w:proofErr w:type="spellEnd"/>
      <w:r w:rsidRPr="00F05835">
        <w:rPr>
          <w:lang w:val="fr-CA"/>
        </w:rPr>
        <w:t xml:space="preserve"> </w:t>
      </w:r>
      <w:proofErr w:type="spellStart"/>
      <w:r w:rsidRPr="00F05835">
        <w:rPr>
          <w:lang w:val="fr-CA"/>
        </w:rPr>
        <w:t>integer</w:t>
      </w:r>
      <w:proofErr w:type="spellEnd"/>
      <w:r w:rsidRPr="00F05835">
        <w:rPr>
          <w:lang w:val="fr-CA"/>
        </w:rPr>
        <w:t xml:space="preserve"> vitae </w:t>
      </w:r>
      <w:proofErr w:type="spellStart"/>
      <w:r w:rsidRPr="00F05835">
        <w:rPr>
          <w:lang w:val="fr-CA"/>
        </w:rPr>
        <w:t>justo</w:t>
      </w:r>
      <w:proofErr w:type="spellEnd"/>
      <w:r w:rsidRPr="00F05835">
        <w:rPr>
          <w:lang w:val="fr-CA"/>
        </w:rPr>
        <w:t xml:space="preserve"> </w:t>
      </w:r>
      <w:proofErr w:type="spellStart"/>
      <w:r w:rsidRPr="00F05835">
        <w:rPr>
          <w:lang w:val="fr-CA"/>
        </w:rPr>
        <w:t>eget</w:t>
      </w:r>
      <w:proofErr w:type="spellEnd"/>
      <w:r w:rsidRPr="00F05835">
        <w:rPr>
          <w:lang w:val="fr-CA"/>
        </w:rPr>
        <w:t xml:space="preserve"> magna. </w:t>
      </w:r>
      <w:proofErr w:type="spellStart"/>
      <w:r w:rsidRPr="00F05835">
        <w:rPr>
          <w:lang w:val="fr-CA"/>
        </w:rPr>
        <w:t>Posuere</w:t>
      </w:r>
      <w:proofErr w:type="spellEnd"/>
      <w:r w:rsidRPr="00F05835">
        <w:rPr>
          <w:lang w:val="fr-CA"/>
        </w:rPr>
        <w:t xml:space="preserve"> morbi </w:t>
      </w:r>
      <w:proofErr w:type="spellStart"/>
      <w:r w:rsidRPr="00F05835">
        <w:rPr>
          <w:lang w:val="fr-CA"/>
        </w:rPr>
        <w:t>leo</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molestie</w:t>
      </w:r>
      <w:proofErr w:type="spellEnd"/>
      <w:r w:rsidRPr="00F05835">
        <w:rPr>
          <w:lang w:val="fr-CA"/>
        </w:rPr>
        <w:t xml:space="preserve"> at </w:t>
      </w:r>
      <w:proofErr w:type="spellStart"/>
      <w:r w:rsidRPr="00F05835">
        <w:rPr>
          <w:lang w:val="fr-CA"/>
        </w:rPr>
        <w:t>elementum</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Pulvinar </w:t>
      </w:r>
      <w:proofErr w:type="spellStart"/>
      <w:r w:rsidRPr="00F05835">
        <w:rPr>
          <w:lang w:val="fr-CA"/>
        </w:rPr>
        <w:t>etiam</w:t>
      </w:r>
      <w:proofErr w:type="spellEnd"/>
      <w:r w:rsidRPr="00F05835">
        <w:rPr>
          <w:lang w:val="fr-CA"/>
        </w:rPr>
        <w:t xml:space="preserve"> non </w:t>
      </w:r>
      <w:proofErr w:type="spellStart"/>
      <w:r w:rsidRPr="00F05835">
        <w:rPr>
          <w:lang w:val="fr-CA"/>
        </w:rPr>
        <w:t>quam</w:t>
      </w:r>
      <w:proofErr w:type="spellEnd"/>
      <w:r w:rsidRPr="00F05835">
        <w:rPr>
          <w:lang w:val="fr-CA"/>
        </w:rPr>
        <w:t xml:space="preserve"> </w:t>
      </w:r>
      <w:proofErr w:type="spellStart"/>
      <w:r w:rsidRPr="00F05835">
        <w:rPr>
          <w:lang w:val="fr-CA"/>
        </w:rPr>
        <w:t>lacus</w:t>
      </w:r>
      <w:proofErr w:type="spellEnd"/>
      <w:r w:rsidRPr="00F05835">
        <w:rPr>
          <w:lang w:val="fr-CA"/>
        </w:rPr>
        <w:t xml:space="preserve"> suspendisse </w:t>
      </w:r>
      <w:proofErr w:type="spellStart"/>
      <w:r w:rsidRPr="00F05835">
        <w:rPr>
          <w:lang w:val="fr-CA"/>
        </w:rPr>
        <w:t>faucibus</w:t>
      </w:r>
      <w:proofErr w:type="spellEnd"/>
      <w:r w:rsidRPr="00F05835">
        <w:rPr>
          <w:lang w:val="fr-CA"/>
        </w:rPr>
        <w:t xml:space="preserve"> </w:t>
      </w:r>
      <w:proofErr w:type="spellStart"/>
      <w:r w:rsidRPr="00F05835">
        <w:rPr>
          <w:lang w:val="fr-CA"/>
        </w:rPr>
        <w:t>interdum</w:t>
      </w:r>
      <w:proofErr w:type="spellEnd"/>
      <w:r w:rsidRPr="00F05835">
        <w:rPr>
          <w:lang w:val="fr-CA"/>
        </w:rPr>
        <w:t>.</w:t>
      </w:r>
    </w:p>
    <w:p w14:paraId="1FC17971" w14:textId="77777777" w:rsidR="00C8258D" w:rsidRDefault="006A237E" w:rsidP="00C8258D">
      <w:pPr>
        <w:pStyle w:val="H1-NFP"/>
      </w:pPr>
      <w:r w:rsidRPr="00F05835">
        <w:rPr>
          <w:lang w:val="en-US"/>
        </w:rPr>
        <w:br w:type="page"/>
      </w:r>
      <w:r w:rsidR="00094C53">
        <w:rPr>
          <w:bCs/>
        </w:rPr>
        <w:t>2</w:t>
      </w:r>
      <w:r w:rsidR="00C8258D" w:rsidRPr="00E94AF0">
        <w:rPr>
          <w:bCs/>
        </w:rPr>
        <w:t>.</w:t>
      </w:r>
      <w:r w:rsidR="00C8258D">
        <w:t xml:space="preserve"> </w:t>
      </w:r>
      <w:r w:rsidR="004E35F5">
        <w:t>Our response to your question</w:t>
      </w:r>
      <w:r w:rsidR="00AB7610">
        <w:t>(</w:t>
      </w:r>
      <w:r w:rsidR="004E35F5">
        <w:t>s</w:t>
      </w:r>
      <w:r w:rsidR="00AB7610">
        <w:t>)</w:t>
      </w:r>
    </w:p>
    <w:p w14:paraId="5C5CAC35" w14:textId="77777777" w:rsidR="00FE39A9" w:rsidRPr="00F05835" w:rsidRDefault="00FE39A9" w:rsidP="00FE39A9">
      <w:pPr>
        <w:pStyle w:val="BULKCONTENT"/>
        <w:rPr>
          <w:lang w:val="fr-CA"/>
        </w:rPr>
      </w:pPr>
      <w:r w:rsidRPr="00EA36F2">
        <w:t xml:space="preserve">Lorem ipsum </w:t>
      </w:r>
      <w:proofErr w:type="spellStart"/>
      <w:r w:rsidRPr="00EA36F2">
        <w:t>dolor</w:t>
      </w:r>
      <w:proofErr w:type="spellEnd"/>
      <w:r w:rsidRPr="00EA36F2">
        <w:t xml:space="preserve"> sit </w:t>
      </w:r>
      <w:proofErr w:type="spellStart"/>
      <w:r w:rsidRPr="00EA36F2">
        <w:t>amet</w:t>
      </w:r>
      <w:proofErr w:type="spellEnd"/>
      <w:r w:rsidRPr="00EA36F2">
        <w:t xml:space="preserve">, </w:t>
      </w:r>
      <w:proofErr w:type="spellStart"/>
      <w:r w:rsidRPr="00EA36F2">
        <w:t>consectetur</w:t>
      </w:r>
      <w:proofErr w:type="spellEnd"/>
      <w:r w:rsidRPr="00EA36F2">
        <w:t xml:space="preserve"> </w:t>
      </w:r>
      <w:proofErr w:type="spellStart"/>
      <w:r w:rsidRPr="00EA36F2">
        <w:t>adipiscing</w:t>
      </w:r>
      <w:proofErr w:type="spellEnd"/>
      <w:r w:rsidRPr="00EA36F2">
        <w:t xml:space="preserve"> </w:t>
      </w:r>
      <w:proofErr w:type="spellStart"/>
      <w:r w:rsidRPr="00EA36F2">
        <w:t>elit</w:t>
      </w:r>
      <w:proofErr w:type="spellEnd"/>
      <w:r w:rsidRPr="00EA36F2">
        <w:t xml:space="preserve">, </w:t>
      </w:r>
      <w:proofErr w:type="spellStart"/>
      <w:r w:rsidRPr="00EA36F2">
        <w:t>sed</w:t>
      </w:r>
      <w:proofErr w:type="spellEnd"/>
      <w:r w:rsidRPr="00EA36F2">
        <w:t xml:space="preserve"> do </w:t>
      </w:r>
      <w:proofErr w:type="spellStart"/>
      <w:r w:rsidRPr="00EA36F2">
        <w:t>eiusmod</w:t>
      </w:r>
      <w:proofErr w:type="spellEnd"/>
      <w:r w:rsidRPr="00EA36F2">
        <w:t xml:space="preserve"> </w:t>
      </w:r>
      <w:proofErr w:type="spellStart"/>
      <w:r w:rsidRPr="00EA36F2">
        <w:t>tempor</w:t>
      </w:r>
      <w:proofErr w:type="spellEnd"/>
      <w:r w:rsidRPr="00EA36F2">
        <w:t xml:space="preserve"> </w:t>
      </w:r>
      <w:proofErr w:type="spellStart"/>
      <w:r w:rsidRPr="00EA36F2">
        <w:t>incididunt</w:t>
      </w:r>
      <w:proofErr w:type="spellEnd"/>
      <w:r w:rsidRPr="00EA36F2">
        <w:t xml:space="preserve"> </w:t>
      </w:r>
      <w:proofErr w:type="spellStart"/>
      <w:r w:rsidRPr="00EA36F2">
        <w:t>ut</w:t>
      </w:r>
      <w:proofErr w:type="spellEnd"/>
      <w:r w:rsidRPr="00EA36F2">
        <w:t xml:space="preserve"> labore et dolore magna </w:t>
      </w:r>
      <w:proofErr w:type="spellStart"/>
      <w:r w:rsidRPr="00EA36F2">
        <w:t>aliqua</w:t>
      </w:r>
      <w:proofErr w:type="spellEnd"/>
      <w:r w:rsidRPr="00EA36F2">
        <w:t xml:space="preserve">. </w:t>
      </w:r>
      <w:proofErr w:type="spellStart"/>
      <w:r w:rsidRPr="00EA36F2">
        <w:t>Iaculis</w:t>
      </w:r>
      <w:proofErr w:type="spellEnd"/>
      <w:r w:rsidRPr="00EA36F2">
        <w:t xml:space="preserve"> </w:t>
      </w:r>
      <w:proofErr w:type="spellStart"/>
      <w:r w:rsidRPr="00EA36F2">
        <w:t>urna</w:t>
      </w:r>
      <w:proofErr w:type="spellEnd"/>
      <w:r w:rsidRPr="00EA36F2">
        <w:t xml:space="preserve"> id </w:t>
      </w:r>
      <w:proofErr w:type="spellStart"/>
      <w:r w:rsidRPr="00EA36F2">
        <w:t>volutpat</w:t>
      </w:r>
      <w:proofErr w:type="spellEnd"/>
      <w:r w:rsidRPr="00EA36F2">
        <w:t xml:space="preserve"> </w:t>
      </w:r>
      <w:proofErr w:type="spellStart"/>
      <w:r w:rsidRPr="00EA36F2">
        <w:t>lacus</w:t>
      </w:r>
      <w:proofErr w:type="spellEnd"/>
      <w:r w:rsidRPr="00EA36F2">
        <w:t xml:space="preserve"> </w:t>
      </w:r>
      <w:proofErr w:type="spellStart"/>
      <w:r w:rsidRPr="00EA36F2">
        <w:t>laoreet</w:t>
      </w:r>
      <w:proofErr w:type="spellEnd"/>
      <w:r w:rsidRPr="00EA36F2">
        <w:t xml:space="preserve"> non </w:t>
      </w:r>
      <w:proofErr w:type="spellStart"/>
      <w:r w:rsidRPr="00EA36F2">
        <w:t>curabitur</w:t>
      </w:r>
      <w:proofErr w:type="spellEnd"/>
      <w:r w:rsidRPr="00EA36F2">
        <w:t xml:space="preserve"> gravida </w:t>
      </w:r>
      <w:proofErr w:type="spellStart"/>
      <w:r w:rsidRPr="00EA36F2">
        <w:t>arcu</w:t>
      </w:r>
      <w:proofErr w:type="spellEnd"/>
      <w:r w:rsidRPr="00EA36F2">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6A474405" w14:textId="77777777" w:rsidR="00FE39A9" w:rsidRPr="00F05835" w:rsidRDefault="00FE39A9" w:rsidP="00FE39A9">
      <w:pPr>
        <w:pStyle w:val="BULKCONTENT"/>
        <w:rPr>
          <w:lang w:val="fr-CA"/>
        </w:rPr>
      </w:pPr>
    </w:p>
    <w:p w14:paraId="4B095AB1" w14:textId="77777777" w:rsidR="00FE39A9" w:rsidRPr="00F05835" w:rsidRDefault="00FE39A9" w:rsidP="00FE39A9">
      <w:pPr>
        <w:pStyle w:val="BULKCONTENT"/>
        <w:rPr>
          <w:lang w:val="fr-CA"/>
        </w:rPr>
      </w:pPr>
      <w:proofErr w:type="spellStart"/>
      <w:r w:rsidRPr="00F05835">
        <w:rPr>
          <w:b/>
          <w:bCs/>
          <w:color w:val="3C4652"/>
          <w:lang w:val="fr-CA"/>
        </w:rPr>
        <w:t>Dedication</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pulvinar </w:t>
      </w:r>
      <w:proofErr w:type="spellStart"/>
      <w:r w:rsidRPr="00F05835">
        <w:rPr>
          <w:lang w:val="fr-CA"/>
        </w:rPr>
        <w:t>pellentesque</w:t>
      </w:r>
      <w:proofErr w:type="spellEnd"/>
      <w:r w:rsidRPr="00F05835">
        <w:rPr>
          <w:lang w:val="fr-CA"/>
        </w:rPr>
        <w:t xml:space="preserve"> habitant morbi.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et </w:t>
      </w:r>
      <w:proofErr w:type="spellStart"/>
      <w:r w:rsidRPr="00F05835">
        <w:rPr>
          <w:lang w:val="fr-CA"/>
        </w:rPr>
        <w:t>magnis</w:t>
      </w:r>
      <w:proofErr w:type="spellEnd"/>
      <w:r w:rsidRPr="00F05835">
        <w:rPr>
          <w:lang w:val="fr-CA"/>
        </w:rPr>
        <w:t xml:space="preserve"> </w:t>
      </w:r>
      <w:proofErr w:type="spellStart"/>
      <w:r w:rsidRPr="00F05835">
        <w:rPr>
          <w:lang w:val="fr-CA"/>
        </w:rPr>
        <w:t>dis</w:t>
      </w:r>
      <w:proofErr w:type="spellEnd"/>
      <w:r w:rsidRPr="00F05835">
        <w:rPr>
          <w:lang w:val="fr-CA"/>
        </w:rPr>
        <w:t xml:space="preserve"> </w:t>
      </w:r>
      <w:proofErr w:type="spellStart"/>
      <w:r w:rsidRPr="00F05835">
        <w:rPr>
          <w:lang w:val="fr-CA"/>
        </w:rPr>
        <w:t>parturient</w:t>
      </w:r>
      <w:proofErr w:type="spellEnd"/>
      <w:r w:rsidRPr="00F05835">
        <w:rPr>
          <w:lang w:val="fr-CA"/>
        </w:rPr>
        <w:t xml:space="preserve">. Lacus </w:t>
      </w:r>
      <w:proofErr w:type="spellStart"/>
      <w:r w:rsidRPr="00F05835">
        <w:rPr>
          <w:lang w:val="fr-CA"/>
        </w:rPr>
        <w:t>vel</w:t>
      </w:r>
      <w:proofErr w:type="spellEnd"/>
      <w:r w:rsidRPr="00F05835">
        <w:rPr>
          <w:lang w:val="fr-CA"/>
        </w:rPr>
        <w:t xml:space="preserve"> </w:t>
      </w:r>
      <w:proofErr w:type="spellStart"/>
      <w:r w:rsidRPr="00F05835">
        <w:rPr>
          <w:lang w:val="fr-CA"/>
        </w:rPr>
        <w:t>facilisis</w:t>
      </w:r>
      <w:proofErr w:type="spellEnd"/>
      <w:r w:rsidRPr="00F05835">
        <w:rPr>
          <w:lang w:val="fr-CA"/>
        </w:rPr>
        <w:t xml:space="preserve"> </w:t>
      </w:r>
      <w:proofErr w:type="spellStart"/>
      <w:r w:rsidRPr="00F05835">
        <w:rPr>
          <w:lang w:val="fr-CA"/>
        </w:rPr>
        <w:t>volutpat</w:t>
      </w:r>
      <w:proofErr w:type="spellEnd"/>
      <w:r w:rsidRPr="00F05835">
        <w:rPr>
          <w:lang w:val="fr-CA"/>
        </w:rPr>
        <w:t xml:space="preserve"> est </w:t>
      </w:r>
      <w:proofErr w:type="spellStart"/>
      <w:r w:rsidRPr="00F05835">
        <w:rPr>
          <w:lang w:val="fr-CA"/>
        </w:rPr>
        <w:t>velit</w:t>
      </w:r>
      <w:proofErr w:type="spellEnd"/>
      <w:r w:rsidRPr="00F05835">
        <w:rPr>
          <w:lang w:val="fr-CA"/>
        </w:rPr>
        <w:t xml:space="preserve">. </w:t>
      </w:r>
      <w:proofErr w:type="spellStart"/>
      <w:r w:rsidRPr="00F05835">
        <w:rPr>
          <w:lang w:val="fr-CA"/>
        </w:rPr>
        <w:t>Sodales</w:t>
      </w:r>
      <w:proofErr w:type="spellEnd"/>
      <w:r w:rsidRPr="00F05835">
        <w:rPr>
          <w:lang w:val="fr-CA"/>
        </w:rPr>
        <w:t xml:space="preserve"> ut eu </w:t>
      </w:r>
      <w:proofErr w:type="spellStart"/>
      <w:r w:rsidRPr="00F05835">
        <w:rPr>
          <w:lang w:val="fr-CA"/>
        </w:rPr>
        <w:t>sem</w:t>
      </w:r>
      <w:proofErr w:type="spellEnd"/>
      <w:r w:rsidRPr="00F05835">
        <w:rPr>
          <w:lang w:val="fr-CA"/>
        </w:rPr>
        <w:t xml:space="preserve"> </w:t>
      </w:r>
      <w:proofErr w:type="spellStart"/>
      <w:r w:rsidRPr="00F05835">
        <w:rPr>
          <w:lang w:val="fr-CA"/>
        </w:rPr>
        <w:t>integer</w:t>
      </w:r>
      <w:proofErr w:type="spellEnd"/>
      <w:r w:rsidRPr="00F05835">
        <w:rPr>
          <w:lang w:val="fr-CA"/>
        </w:rPr>
        <w:t xml:space="preserve"> vitae </w:t>
      </w:r>
      <w:proofErr w:type="spellStart"/>
      <w:r w:rsidRPr="00F05835">
        <w:rPr>
          <w:lang w:val="fr-CA"/>
        </w:rPr>
        <w:t>justo</w:t>
      </w:r>
      <w:proofErr w:type="spellEnd"/>
      <w:r w:rsidRPr="00F05835">
        <w:rPr>
          <w:lang w:val="fr-CA"/>
        </w:rPr>
        <w:t xml:space="preserve"> </w:t>
      </w:r>
      <w:proofErr w:type="spellStart"/>
      <w:r w:rsidRPr="00F05835">
        <w:rPr>
          <w:lang w:val="fr-CA"/>
        </w:rPr>
        <w:t>eget</w:t>
      </w:r>
      <w:proofErr w:type="spellEnd"/>
      <w:r w:rsidRPr="00F05835">
        <w:rPr>
          <w:lang w:val="fr-CA"/>
        </w:rPr>
        <w:t xml:space="preserve"> magna. </w:t>
      </w:r>
      <w:proofErr w:type="spellStart"/>
      <w:r w:rsidRPr="00F05835">
        <w:rPr>
          <w:lang w:val="fr-CA"/>
        </w:rPr>
        <w:t>Posuere</w:t>
      </w:r>
      <w:proofErr w:type="spellEnd"/>
      <w:r w:rsidRPr="00F05835">
        <w:rPr>
          <w:lang w:val="fr-CA"/>
        </w:rPr>
        <w:t xml:space="preserve"> morbi </w:t>
      </w:r>
      <w:proofErr w:type="spellStart"/>
      <w:r w:rsidRPr="00F05835">
        <w:rPr>
          <w:lang w:val="fr-CA"/>
        </w:rPr>
        <w:t>leo</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molestie</w:t>
      </w:r>
      <w:proofErr w:type="spellEnd"/>
      <w:r w:rsidRPr="00F05835">
        <w:rPr>
          <w:lang w:val="fr-CA"/>
        </w:rPr>
        <w:t xml:space="preserve"> at </w:t>
      </w:r>
      <w:proofErr w:type="spellStart"/>
      <w:r w:rsidRPr="00F05835">
        <w:rPr>
          <w:lang w:val="fr-CA"/>
        </w:rPr>
        <w:t>elementum</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Pulvinar </w:t>
      </w:r>
      <w:proofErr w:type="spellStart"/>
      <w:r w:rsidRPr="00F05835">
        <w:rPr>
          <w:lang w:val="fr-CA"/>
        </w:rPr>
        <w:t>etiam</w:t>
      </w:r>
      <w:proofErr w:type="spellEnd"/>
      <w:r w:rsidRPr="00F05835">
        <w:rPr>
          <w:lang w:val="fr-CA"/>
        </w:rPr>
        <w:t xml:space="preserve"> non </w:t>
      </w:r>
      <w:proofErr w:type="spellStart"/>
      <w:r w:rsidRPr="00F05835">
        <w:rPr>
          <w:lang w:val="fr-CA"/>
        </w:rPr>
        <w:t>quam</w:t>
      </w:r>
      <w:proofErr w:type="spellEnd"/>
      <w:r w:rsidRPr="00F05835">
        <w:rPr>
          <w:lang w:val="fr-CA"/>
        </w:rPr>
        <w:t xml:space="preserve"> </w:t>
      </w:r>
      <w:proofErr w:type="spellStart"/>
      <w:r w:rsidRPr="00F05835">
        <w:rPr>
          <w:lang w:val="fr-CA"/>
        </w:rPr>
        <w:t>lacus</w:t>
      </w:r>
      <w:proofErr w:type="spellEnd"/>
      <w:r w:rsidRPr="00F05835">
        <w:rPr>
          <w:lang w:val="fr-CA"/>
        </w:rPr>
        <w:t xml:space="preserve"> suspendisse </w:t>
      </w:r>
      <w:proofErr w:type="spellStart"/>
      <w:r w:rsidRPr="00F05835">
        <w:rPr>
          <w:lang w:val="fr-CA"/>
        </w:rPr>
        <w:t>faucibus</w:t>
      </w:r>
      <w:proofErr w:type="spellEnd"/>
      <w:r w:rsidRPr="00F05835">
        <w:rPr>
          <w:lang w:val="fr-CA"/>
        </w:rPr>
        <w:t xml:space="preserve"> </w:t>
      </w:r>
      <w:proofErr w:type="spellStart"/>
      <w:r w:rsidRPr="00F05835">
        <w:rPr>
          <w:lang w:val="fr-CA"/>
        </w:rPr>
        <w:t>interdum</w:t>
      </w:r>
      <w:proofErr w:type="spellEnd"/>
      <w:r w:rsidRPr="00F05835">
        <w:rPr>
          <w:lang w:val="fr-CA"/>
        </w:rPr>
        <w:t>.</w:t>
      </w:r>
    </w:p>
    <w:p w14:paraId="40E92133" w14:textId="77777777" w:rsidR="00FE39A9" w:rsidRPr="00F05835" w:rsidRDefault="00FE39A9" w:rsidP="00FE39A9">
      <w:pPr>
        <w:pStyle w:val="BULKCONTENT"/>
        <w:rPr>
          <w:lang w:val="fr-CA"/>
        </w:rPr>
      </w:pPr>
    </w:p>
    <w:p w14:paraId="4AAB86C1" w14:textId="77777777" w:rsidR="00FE39A9" w:rsidRPr="00F05835" w:rsidRDefault="00FE39A9" w:rsidP="00FE39A9">
      <w:pPr>
        <w:pStyle w:val="BULKCONTENT"/>
        <w:rPr>
          <w:lang w:val="fr-CA"/>
        </w:rPr>
      </w:pPr>
      <w:r w:rsidRPr="00F05835">
        <w:rPr>
          <w:b/>
          <w:bCs/>
          <w:color w:val="3C4652"/>
          <w:lang w:val="fr-CA"/>
        </w:rPr>
        <w:t>Expertise</w:t>
      </w:r>
      <w:r w:rsidRPr="00F05835">
        <w:rPr>
          <w:lang w:val="fr-CA"/>
        </w:rPr>
        <w:t xml:space="preserve">: </w:t>
      </w:r>
      <w:proofErr w:type="spellStart"/>
      <w:r w:rsidRPr="00F05835">
        <w:rPr>
          <w:lang w:val="fr-CA"/>
        </w:rPr>
        <w:t>Pellentesque</w:t>
      </w:r>
      <w:proofErr w:type="spellEnd"/>
      <w:r w:rsidRPr="00F05835">
        <w:rPr>
          <w:lang w:val="fr-CA"/>
        </w:rPr>
        <w:t xml:space="preserve"> pulvinar </w:t>
      </w:r>
      <w:proofErr w:type="spellStart"/>
      <w:r w:rsidRPr="00F05835">
        <w:rPr>
          <w:lang w:val="fr-CA"/>
        </w:rPr>
        <w:t>pellentesque</w:t>
      </w:r>
      <w:proofErr w:type="spellEnd"/>
      <w:r w:rsidRPr="00F05835">
        <w:rPr>
          <w:lang w:val="fr-CA"/>
        </w:rPr>
        <w:t xml:space="preserve"> habitant morbi.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et </w:t>
      </w:r>
      <w:proofErr w:type="spellStart"/>
      <w:r w:rsidRPr="00F05835">
        <w:rPr>
          <w:lang w:val="fr-CA"/>
        </w:rPr>
        <w:t>magnis</w:t>
      </w:r>
      <w:proofErr w:type="spellEnd"/>
      <w:r w:rsidRPr="00F05835">
        <w:rPr>
          <w:lang w:val="fr-CA"/>
        </w:rPr>
        <w:t xml:space="preserve"> </w:t>
      </w:r>
      <w:proofErr w:type="spellStart"/>
      <w:r w:rsidRPr="00F05835">
        <w:rPr>
          <w:lang w:val="fr-CA"/>
        </w:rPr>
        <w:t>dis</w:t>
      </w:r>
      <w:proofErr w:type="spellEnd"/>
      <w:r w:rsidRPr="00F05835">
        <w:rPr>
          <w:lang w:val="fr-CA"/>
        </w:rPr>
        <w:t xml:space="preserve"> </w:t>
      </w:r>
      <w:proofErr w:type="spellStart"/>
      <w:r w:rsidRPr="00F05835">
        <w:rPr>
          <w:lang w:val="fr-CA"/>
        </w:rPr>
        <w:t>parturient</w:t>
      </w:r>
      <w:proofErr w:type="spellEnd"/>
      <w:r w:rsidRPr="00F05835">
        <w:rPr>
          <w:lang w:val="fr-CA"/>
        </w:rPr>
        <w:t xml:space="preserve">. Lacus </w:t>
      </w:r>
      <w:proofErr w:type="spellStart"/>
      <w:r w:rsidRPr="00F05835">
        <w:rPr>
          <w:lang w:val="fr-CA"/>
        </w:rPr>
        <w:t>vel</w:t>
      </w:r>
      <w:proofErr w:type="spellEnd"/>
      <w:r w:rsidRPr="00F05835">
        <w:rPr>
          <w:lang w:val="fr-CA"/>
        </w:rPr>
        <w:t xml:space="preserve"> </w:t>
      </w:r>
      <w:proofErr w:type="spellStart"/>
      <w:r w:rsidRPr="00F05835">
        <w:rPr>
          <w:lang w:val="fr-CA"/>
        </w:rPr>
        <w:t>facilisis</w:t>
      </w:r>
      <w:proofErr w:type="spellEnd"/>
      <w:r w:rsidRPr="00F05835">
        <w:rPr>
          <w:lang w:val="fr-CA"/>
        </w:rPr>
        <w:t xml:space="preserve"> </w:t>
      </w:r>
      <w:proofErr w:type="spellStart"/>
      <w:r w:rsidRPr="00F05835">
        <w:rPr>
          <w:lang w:val="fr-CA"/>
        </w:rPr>
        <w:t>volutpat</w:t>
      </w:r>
      <w:proofErr w:type="spellEnd"/>
      <w:r w:rsidRPr="00F05835">
        <w:rPr>
          <w:lang w:val="fr-CA"/>
        </w:rPr>
        <w:t xml:space="preserve"> est </w:t>
      </w:r>
      <w:proofErr w:type="spellStart"/>
      <w:r w:rsidRPr="00F05835">
        <w:rPr>
          <w:lang w:val="fr-CA"/>
        </w:rPr>
        <w:t>velit</w:t>
      </w:r>
      <w:proofErr w:type="spellEnd"/>
      <w:r w:rsidRPr="00F05835">
        <w:rPr>
          <w:lang w:val="fr-CA"/>
        </w:rPr>
        <w:t xml:space="preserve">. </w:t>
      </w:r>
      <w:proofErr w:type="spellStart"/>
      <w:r w:rsidRPr="00F05835">
        <w:rPr>
          <w:lang w:val="fr-CA"/>
        </w:rPr>
        <w:t>Sodales</w:t>
      </w:r>
      <w:proofErr w:type="spellEnd"/>
      <w:r w:rsidRPr="00F05835">
        <w:rPr>
          <w:lang w:val="fr-CA"/>
        </w:rPr>
        <w:t xml:space="preserve"> ut eu </w:t>
      </w:r>
      <w:proofErr w:type="spellStart"/>
      <w:r w:rsidRPr="00F05835">
        <w:rPr>
          <w:lang w:val="fr-CA"/>
        </w:rPr>
        <w:t>sem</w:t>
      </w:r>
      <w:proofErr w:type="spellEnd"/>
      <w:r w:rsidRPr="00F05835">
        <w:rPr>
          <w:lang w:val="fr-CA"/>
        </w:rPr>
        <w:t xml:space="preserve"> </w:t>
      </w:r>
      <w:proofErr w:type="spellStart"/>
      <w:r w:rsidRPr="00F05835">
        <w:rPr>
          <w:lang w:val="fr-CA"/>
        </w:rPr>
        <w:t>integer</w:t>
      </w:r>
      <w:proofErr w:type="spellEnd"/>
      <w:r w:rsidRPr="00F05835">
        <w:rPr>
          <w:lang w:val="fr-CA"/>
        </w:rPr>
        <w:t xml:space="preserve"> vitae </w:t>
      </w:r>
      <w:proofErr w:type="spellStart"/>
      <w:r w:rsidRPr="00F05835">
        <w:rPr>
          <w:lang w:val="fr-CA"/>
        </w:rPr>
        <w:t>justo</w:t>
      </w:r>
      <w:proofErr w:type="spellEnd"/>
      <w:r w:rsidRPr="00F05835">
        <w:rPr>
          <w:lang w:val="fr-CA"/>
        </w:rPr>
        <w:t xml:space="preserve"> </w:t>
      </w:r>
      <w:proofErr w:type="spellStart"/>
      <w:r w:rsidRPr="00F05835">
        <w:rPr>
          <w:lang w:val="fr-CA"/>
        </w:rPr>
        <w:t>eget</w:t>
      </w:r>
      <w:proofErr w:type="spellEnd"/>
      <w:r w:rsidRPr="00F05835">
        <w:rPr>
          <w:lang w:val="fr-CA"/>
        </w:rPr>
        <w:t xml:space="preserve"> magna. </w:t>
      </w:r>
      <w:proofErr w:type="spellStart"/>
      <w:r w:rsidRPr="00F05835">
        <w:rPr>
          <w:lang w:val="fr-CA"/>
        </w:rPr>
        <w:t>Posuere</w:t>
      </w:r>
      <w:proofErr w:type="spellEnd"/>
      <w:r w:rsidRPr="00F05835">
        <w:rPr>
          <w:lang w:val="fr-CA"/>
        </w:rPr>
        <w:t xml:space="preserve"> morbi </w:t>
      </w:r>
      <w:proofErr w:type="spellStart"/>
      <w:r w:rsidRPr="00F05835">
        <w:rPr>
          <w:lang w:val="fr-CA"/>
        </w:rPr>
        <w:t>leo</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molestie</w:t>
      </w:r>
      <w:proofErr w:type="spellEnd"/>
      <w:r w:rsidRPr="00F05835">
        <w:rPr>
          <w:lang w:val="fr-CA"/>
        </w:rPr>
        <w:t xml:space="preserve"> at </w:t>
      </w:r>
      <w:proofErr w:type="spellStart"/>
      <w:r w:rsidRPr="00F05835">
        <w:rPr>
          <w:lang w:val="fr-CA"/>
        </w:rPr>
        <w:t>elementum</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Pulvinar </w:t>
      </w:r>
      <w:proofErr w:type="spellStart"/>
      <w:r w:rsidRPr="00F05835">
        <w:rPr>
          <w:lang w:val="fr-CA"/>
        </w:rPr>
        <w:t>etiam</w:t>
      </w:r>
      <w:proofErr w:type="spellEnd"/>
      <w:r w:rsidRPr="00F05835">
        <w:rPr>
          <w:lang w:val="fr-CA"/>
        </w:rPr>
        <w:t xml:space="preserve"> non </w:t>
      </w:r>
      <w:proofErr w:type="spellStart"/>
      <w:r w:rsidRPr="00F05835">
        <w:rPr>
          <w:lang w:val="fr-CA"/>
        </w:rPr>
        <w:t>quam</w:t>
      </w:r>
      <w:proofErr w:type="spellEnd"/>
      <w:r w:rsidRPr="00F05835">
        <w:rPr>
          <w:lang w:val="fr-CA"/>
        </w:rPr>
        <w:t xml:space="preserve"> </w:t>
      </w:r>
      <w:proofErr w:type="spellStart"/>
      <w:r w:rsidRPr="00F05835">
        <w:rPr>
          <w:lang w:val="fr-CA"/>
        </w:rPr>
        <w:t>lacus</w:t>
      </w:r>
      <w:proofErr w:type="spellEnd"/>
      <w:r w:rsidRPr="00F05835">
        <w:rPr>
          <w:lang w:val="fr-CA"/>
        </w:rPr>
        <w:t xml:space="preserve"> suspendisse </w:t>
      </w:r>
      <w:proofErr w:type="spellStart"/>
      <w:r w:rsidRPr="00F05835">
        <w:rPr>
          <w:lang w:val="fr-CA"/>
        </w:rPr>
        <w:t>faucibus</w:t>
      </w:r>
      <w:proofErr w:type="spellEnd"/>
      <w:r w:rsidRPr="00F05835">
        <w:rPr>
          <w:lang w:val="fr-CA"/>
        </w:rPr>
        <w:t xml:space="preserve"> </w:t>
      </w:r>
      <w:proofErr w:type="spellStart"/>
      <w:r w:rsidRPr="00F05835">
        <w:rPr>
          <w:lang w:val="fr-CA"/>
        </w:rPr>
        <w:t>interdum</w:t>
      </w:r>
      <w:proofErr w:type="spellEnd"/>
      <w:r w:rsidRPr="00F05835">
        <w:rPr>
          <w:lang w:val="fr-CA"/>
        </w:rPr>
        <w:t>.</w:t>
      </w:r>
    </w:p>
    <w:p w14:paraId="315D832A" w14:textId="77777777" w:rsidR="00FE39A9" w:rsidRPr="00F05835" w:rsidRDefault="00FE39A9" w:rsidP="00FE39A9">
      <w:pPr>
        <w:rPr>
          <w:rFonts w:eastAsia="Segoe UI" w:cs="Segoe UI"/>
          <w:noProof/>
          <w:szCs w:val="20"/>
          <w:lang w:val="fr-CA" w:eastAsia="en-GB"/>
        </w:rPr>
      </w:pPr>
    </w:p>
    <w:p w14:paraId="6B7DAF0F" w14:textId="77777777" w:rsidR="001D31B2" w:rsidRPr="00F05835" w:rsidRDefault="00FE39A9" w:rsidP="00FE39A9">
      <w:pPr>
        <w:pStyle w:val="BULKCONTENT"/>
        <w:rPr>
          <w:lang w:val="fr-CA"/>
        </w:rPr>
      </w:pPr>
      <w:r w:rsidRPr="00F05835">
        <w:rPr>
          <w:b/>
          <w:bCs/>
          <w:color w:val="3C4652"/>
          <w:lang w:val="fr-CA"/>
        </w:rPr>
        <w:t>Partnership</w:t>
      </w:r>
      <w:r w:rsidRPr="00F05835">
        <w:rPr>
          <w:lang w:val="fr-CA"/>
        </w:rPr>
        <w:t xml:space="preserve">: </w:t>
      </w:r>
      <w:proofErr w:type="spellStart"/>
      <w:r w:rsidRPr="00F05835">
        <w:rPr>
          <w:lang w:val="fr-CA"/>
        </w:rPr>
        <w:t>Pellentesque</w:t>
      </w:r>
      <w:proofErr w:type="spellEnd"/>
      <w:r w:rsidRPr="00F05835">
        <w:rPr>
          <w:lang w:val="fr-CA"/>
        </w:rPr>
        <w:t xml:space="preserve"> pulvinar </w:t>
      </w:r>
      <w:proofErr w:type="spellStart"/>
      <w:r w:rsidRPr="00F05835">
        <w:rPr>
          <w:lang w:val="fr-CA"/>
        </w:rPr>
        <w:t>pellentesque</w:t>
      </w:r>
      <w:proofErr w:type="spellEnd"/>
      <w:r w:rsidRPr="00F05835">
        <w:rPr>
          <w:lang w:val="fr-CA"/>
        </w:rPr>
        <w:t xml:space="preserve"> habitant morbi.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et </w:t>
      </w:r>
      <w:proofErr w:type="spellStart"/>
      <w:r w:rsidRPr="00F05835">
        <w:rPr>
          <w:lang w:val="fr-CA"/>
        </w:rPr>
        <w:t>magnis</w:t>
      </w:r>
      <w:proofErr w:type="spellEnd"/>
      <w:r w:rsidRPr="00F05835">
        <w:rPr>
          <w:lang w:val="fr-CA"/>
        </w:rPr>
        <w:t xml:space="preserve"> </w:t>
      </w:r>
      <w:proofErr w:type="spellStart"/>
      <w:r w:rsidRPr="00F05835">
        <w:rPr>
          <w:lang w:val="fr-CA"/>
        </w:rPr>
        <w:t>dis</w:t>
      </w:r>
      <w:proofErr w:type="spellEnd"/>
      <w:r w:rsidRPr="00F05835">
        <w:rPr>
          <w:lang w:val="fr-CA"/>
        </w:rPr>
        <w:t xml:space="preserve"> </w:t>
      </w:r>
      <w:proofErr w:type="spellStart"/>
      <w:r w:rsidRPr="00F05835">
        <w:rPr>
          <w:lang w:val="fr-CA"/>
        </w:rPr>
        <w:t>parturient</w:t>
      </w:r>
      <w:proofErr w:type="spellEnd"/>
      <w:r w:rsidRPr="00F05835">
        <w:rPr>
          <w:lang w:val="fr-CA"/>
        </w:rPr>
        <w:t xml:space="preserve">. Lacus </w:t>
      </w:r>
      <w:proofErr w:type="spellStart"/>
      <w:r w:rsidRPr="00F05835">
        <w:rPr>
          <w:lang w:val="fr-CA"/>
        </w:rPr>
        <w:t>vel</w:t>
      </w:r>
      <w:proofErr w:type="spellEnd"/>
      <w:r w:rsidRPr="00F05835">
        <w:rPr>
          <w:lang w:val="fr-CA"/>
        </w:rPr>
        <w:t xml:space="preserve"> </w:t>
      </w:r>
      <w:proofErr w:type="spellStart"/>
      <w:r w:rsidRPr="00F05835">
        <w:rPr>
          <w:lang w:val="fr-CA"/>
        </w:rPr>
        <w:t>facilisis</w:t>
      </w:r>
      <w:proofErr w:type="spellEnd"/>
      <w:r w:rsidRPr="00F05835">
        <w:rPr>
          <w:lang w:val="fr-CA"/>
        </w:rPr>
        <w:t xml:space="preserve"> </w:t>
      </w:r>
      <w:proofErr w:type="spellStart"/>
      <w:r w:rsidRPr="00F05835">
        <w:rPr>
          <w:lang w:val="fr-CA"/>
        </w:rPr>
        <w:t>volutpat</w:t>
      </w:r>
      <w:proofErr w:type="spellEnd"/>
      <w:r w:rsidRPr="00F05835">
        <w:rPr>
          <w:lang w:val="fr-CA"/>
        </w:rPr>
        <w:t xml:space="preserve"> est </w:t>
      </w:r>
      <w:proofErr w:type="spellStart"/>
      <w:r w:rsidRPr="00F05835">
        <w:rPr>
          <w:lang w:val="fr-CA"/>
        </w:rPr>
        <w:t>velit</w:t>
      </w:r>
      <w:proofErr w:type="spellEnd"/>
      <w:r w:rsidRPr="00F05835">
        <w:rPr>
          <w:lang w:val="fr-CA"/>
        </w:rPr>
        <w:t xml:space="preserve">. </w:t>
      </w:r>
      <w:proofErr w:type="spellStart"/>
      <w:r w:rsidRPr="00F05835">
        <w:rPr>
          <w:lang w:val="fr-CA"/>
        </w:rPr>
        <w:t>Sodales</w:t>
      </w:r>
      <w:proofErr w:type="spellEnd"/>
      <w:r w:rsidRPr="00F05835">
        <w:rPr>
          <w:lang w:val="fr-CA"/>
        </w:rPr>
        <w:t xml:space="preserve"> ut eu </w:t>
      </w:r>
      <w:proofErr w:type="spellStart"/>
      <w:r w:rsidRPr="00F05835">
        <w:rPr>
          <w:lang w:val="fr-CA"/>
        </w:rPr>
        <w:t>sem</w:t>
      </w:r>
      <w:proofErr w:type="spellEnd"/>
      <w:r w:rsidRPr="00F05835">
        <w:rPr>
          <w:lang w:val="fr-CA"/>
        </w:rPr>
        <w:t xml:space="preserve"> </w:t>
      </w:r>
      <w:proofErr w:type="spellStart"/>
      <w:r w:rsidRPr="00F05835">
        <w:rPr>
          <w:lang w:val="fr-CA"/>
        </w:rPr>
        <w:t>integer</w:t>
      </w:r>
      <w:proofErr w:type="spellEnd"/>
      <w:r w:rsidRPr="00F05835">
        <w:rPr>
          <w:lang w:val="fr-CA"/>
        </w:rPr>
        <w:t xml:space="preserve"> vitae </w:t>
      </w:r>
      <w:proofErr w:type="spellStart"/>
      <w:r w:rsidRPr="00F05835">
        <w:rPr>
          <w:lang w:val="fr-CA"/>
        </w:rPr>
        <w:t>justo</w:t>
      </w:r>
      <w:proofErr w:type="spellEnd"/>
      <w:r w:rsidRPr="00F05835">
        <w:rPr>
          <w:lang w:val="fr-CA"/>
        </w:rPr>
        <w:t xml:space="preserve"> </w:t>
      </w:r>
      <w:proofErr w:type="spellStart"/>
      <w:r w:rsidRPr="00F05835">
        <w:rPr>
          <w:lang w:val="fr-CA"/>
        </w:rPr>
        <w:t>eget</w:t>
      </w:r>
      <w:proofErr w:type="spellEnd"/>
      <w:r w:rsidRPr="00F05835">
        <w:rPr>
          <w:lang w:val="fr-CA"/>
        </w:rPr>
        <w:t xml:space="preserve"> magna. </w:t>
      </w:r>
      <w:proofErr w:type="spellStart"/>
      <w:r w:rsidRPr="00F05835">
        <w:rPr>
          <w:lang w:val="fr-CA"/>
        </w:rPr>
        <w:t>Posuere</w:t>
      </w:r>
      <w:proofErr w:type="spellEnd"/>
      <w:r w:rsidRPr="00F05835">
        <w:rPr>
          <w:lang w:val="fr-CA"/>
        </w:rPr>
        <w:t xml:space="preserve"> morbi </w:t>
      </w:r>
      <w:proofErr w:type="spellStart"/>
      <w:r w:rsidRPr="00F05835">
        <w:rPr>
          <w:lang w:val="fr-CA"/>
        </w:rPr>
        <w:t>leo</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molestie</w:t>
      </w:r>
      <w:proofErr w:type="spellEnd"/>
      <w:r w:rsidRPr="00F05835">
        <w:rPr>
          <w:lang w:val="fr-CA"/>
        </w:rPr>
        <w:t xml:space="preserve"> at </w:t>
      </w:r>
      <w:proofErr w:type="spellStart"/>
      <w:r w:rsidRPr="00F05835">
        <w:rPr>
          <w:lang w:val="fr-CA"/>
        </w:rPr>
        <w:t>elementum</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eget</w:t>
      </w:r>
      <w:proofErr w:type="spellEnd"/>
      <w:r w:rsidRPr="00F05835">
        <w:rPr>
          <w:lang w:val="fr-CA"/>
        </w:rPr>
        <w:t xml:space="preserve"> </w:t>
      </w:r>
      <w:proofErr w:type="spellStart"/>
      <w:r w:rsidRPr="00F05835">
        <w:rPr>
          <w:lang w:val="fr-CA"/>
        </w:rPr>
        <w:t>gravida</w:t>
      </w:r>
      <w:proofErr w:type="spellEnd"/>
      <w:r w:rsidRPr="00F05835">
        <w:rPr>
          <w:lang w:val="fr-CA"/>
        </w:rPr>
        <w:t xml:space="preserve"> cum </w:t>
      </w:r>
      <w:proofErr w:type="spellStart"/>
      <w:r w:rsidRPr="00F05835">
        <w:rPr>
          <w:lang w:val="fr-CA"/>
        </w:rPr>
        <w:t>sociis</w:t>
      </w:r>
      <w:proofErr w:type="spellEnd"/>
      <w:r w:rsidRPr="00F05835">
        <w:rPr>
          <w:lang w:val="fr-CA"/>
        </w:rPr>
        <w:t xml:space="preserve"> </w:t>
      </w:r>
      <w:proofErr w:type="spellStart"/>
      <w:r w:rsidRPr="00F05835">
        <w:rPr>
          <w:lang w:val="fr-CA"/>
        </w:rPr>
        <w:t>natoque</w:t>
      </w:r>
      <w:proofErr w:type="spellEnd"/>
      <w:r w:rsidRPr="00F05835">
        <w:rPr>
          <w:lang w:val="fr-CA"/>
        </w:rPr>
        <w:t xml:space="preserve"> </w:t>
      </w:r>
      <w:proofErr w:type="spellStart"/>
      <w:r w:rsidRPr="00F05835">
        <w:rPr>
          <w:lang w:val="fr-CA"/>
        </w:rPr>
        <w:t>penatibus</w:t>
      </w:r>
      <w:proofErr w:type="spellEnd"/>
      <w:r w:rsidRPr="00F05835">
        <w:rPr>
          <w:lang w:val="fr-CA"/>
        </w:rPr>
        <w:t xml:space="preserve">. Pulvinar </w:t>
      </w:r>
      <w:proofErr w:type="spellStart"/>
      <w:r w:rsidRPr="00F05835">
        <w:rPr>
          <w:lang w:val="fr-CA"/>
        </w:rPr>
        <w:t>etiam</w:t>
      </w:r>
      <w:proofErr w:type="spellEnd"/>
      <w:r w:rsidRPr="00F05835">
        <w:rPr>
          <w:lang w:val="fr-CA"/>
        </w:rPr>
        <w:t xml:space="preserve"> non </w:t>
      </w:r>
      <w:proofErr w:type="spellStart"/>
      <w:r w:rsidRPr="00F05835">
        <w:rPr>
          <w:lang w:val="fr-CA"/>
        </w:rPr>
        <w:t>quam</w:t>
      </w:r>
      <w:proofErr w:type="spellEnd"/>
      <w:r w:rsidRPr="00F05835">
        <w:rPr>
          <w:lang w:val="fr-CA"/>
        </w:rPr>
        <w:t xml:space="preserve"> </w:t>
      </w:r>
      <w:proofErr w:type="spellStart"/>
      <w:r w:rsidRPr="00F05835">
        <w:rPr>
          <w:lang w:val="fr-CA"/>
        </w:rPr>
        <w:t>lacus</w:t>
      </w:r>
      <w:proofErr w:type="spellEnd"/>
      <w:r w:rsidRPr="00F05835">
        <w:rPr>
          <w:lang w:val="fr-CA"/>
        </w:rPr>
        <w:t xml:space="preserve"> suspendisse </w:t>
      </w:r>
      <w:proofErr w:type="spellStart"/>
      <w:r w:rsidRPr="00F05835">
        <w:rPr>
          <w:lang w:val="fr-CA"/>
        </w:rPr>
        <w:t>faucibus</w:t>
      </w:r>
      <w:proofErr w:type="spellEnd"/>
      <w:r w:rsidRPr="00F05835">
        <w:rPr>
          <w:lang w:val="fr-CA"/>
        </w:rPr>
        <w:t xml:space="preserve"> </w:t>
      </w:r>
      <w:proofErr w:type="spellStart"/>
      <w:r w:rsidRPr="00F05835">
        <w:rPr>
          <w:lang w:val="fr-CA"/>
        </w:rPr>
        <w:t>interdum</w:t>
      </w:r>
      <w:proofErr w:type="spellEnd"/>
      <w:r w:rsidRPr="00F05835">
        <w:rPr>
          <w:lang w:val="fr-CA"/>
        </w:rPr>
        <w:t>.</w:t>
      </w:r>
    </w:p>
    <w:p w14:paraId="4FB1B342" w14:textId="77777777" w:rsidR="009A07DD" w:rsidRPr="00F05835" w:rsidRDefault="009A07DD" w:rsidP="00FE39A9">
      <w:pPr>
        <w:pStyle w:val="BULKCONTENT"/>
        <w:rPr>
          <w:lang w:val="fr-CA"/>
        </w:rPr>
      </w:pPr>
    </w:p>
    <w:p w14:paraId="6F36B886" w14:textId="77777777" w:rsidR="009A07DD" w:rsidRPr="00F05835" w:rsidRDefault="009A07DD" w:rsidP="009A07DD">
      <w:pPr>
        <w:pStyle w:val="BULKCONTENT"/>
        <w:rPr>
          <w:lang w:val="fr-CA"/>
        </w:rPr>
      </w:pPr>
      <w:r w:rsidRPr="00F05835">
        <w:rPr>
          <w:lang w:val="fr-CA"/>
        </w:rPr>
        <w:t xml:space="preserve">Lorem ipsum </w:t>
      </w:r>
      <w:proofErr w:type="spellStart"/>
      <w:r w:rsidRPr="00F05835">
        <w:rPr>
          <w:lang w:val="fr-CA"/>
        </w:rPr>
        <w:t>dolor</w:t>
      </w:r>
      <w:proofErr w:type="spellEnd"/>
      <w:r w:rsidRPr="00F05835">
        <w:rPr>
          <w:lang w:val="fr-CA"/>
        </w:rPr>
        <w:t xml:space="preserve"> </w:t>
      </w:r>
      <w:proofErr w:type="spellStart"/>
      <w:r w:rsidRPr="00F05835">
        <w:rPr>
          <w:lang w:val="fr-CA"/>
        </w:rPr>
        <w:t>sit</w:t>
      </w:r>
      <w:proofErr w:type="spellEnd"/>
      <w:r w:rsidRPr="00F05835">
        <w:rPr>
          <w:lang w:val="fr-CA"/>
        </w:rPr>
        <w:t xml:space="preserve"> </w:t>
      </w:r>
      <w:proofErr w:type="spellStart"/>
      <w:r w:rsidRPr="00F05835">
        <w:rPr>
          <w:lang w:val="fr-CA"/>
        </w:rPr>
        <w:t>amet</w:t>
      </w:r>
      <w:proofErr w:type="spellEnd"/>
      <w:r w:rsidRPr="00F05835">
        <w:rPr>
          <w:lang w:val="fr-CA"/>
        </w:rPr>
        <w:t xml:space="preserve">,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sed</w:t>
      </w:r>
      <w:proofErr w:type="spellEnd"/>
      <w:r w:rsidRPr="00F05835">
        <w:rPr>
          <w:lang w:val="fr-CA"/>
        </w:rPr>
        <w:t xml:space="preserve"> do </w:t>
      </w:r>
      <w:proofErr w:type="spellStart"/>
      <w:r w:rsidRPr="00F05835">
        <w:rPr>
          <w:lang w:val="fr-CA"/>
        </w:rPr>
        <w:t>eiusmod</w:t>
      </w:r>
      <w:proofErr w:type="spellEnd"/>
      <w:r w:rsidRPr="00F05835">
        <w:rPr>
          <w:lang w:val="fr-CA"/>
        </w:rPr>
        <w:t xml:space="preserve"> </w:t>
      </w:r>
      <w:proofErr w:type="spellStart"/>
      <w:r w:rsidRPr="00F05835">
        <w:rPr>
          <w:lang w:val="fr-CA"/>
        </w:rPr>
        <w:t>tempor</w:t>
      </w:r>
      <w:proofErr w:type="spellEnd"/>
      <w:r w:rsidRPr="00F05835">
        <w:rPr>
          <w:lang w:val="fr-CA"/>
        </w:rPr>
        <w:t xml:space="preserve"> </w:t>
      </w:r>
      <w:proofErr w:type="spellStart"/>
      <w:r w:rsidRPr="00F05835">
        <w:rPr>
          <w:lang w:val="fr-CA"/>
        </w:rPr>
        <w:t>incididunt</w:t>
      </w:r>
      <w:proofErr w:type="spellEnd"/>
      <w:r w:rsidRPr="00F05835">
        <w:rPr>
          <w:lang w:val="fr-CA"/>
        </w:rPr>
        <w:t xml:space="preserve"> ut </w:t>
      </w:r>
      <w:proofErr w:type="spellStart"/>
      <w:r w:rsidRPr="00F05835">
        <w:rPr>
          <w:lang w:val="fr-CA"/>
        </w:rPr>
        <w:t>labore</w:t>
      </w:r>
      <w:proofErr w:type="spellEnd"/>
      <w:r w:rsidRPr="00F05835">
        <w:rPr>
          <w:lang w:val="fr-CA"/>
        </w:rPr>
        <w:t xml:space="preserve"> et </w:t>
      </w:r>
      <w:proofErr w:type="spellStart"/>
      <w:r w:rsidRPr="00F05835">
        <w:rPr>
          <w:lang w:val="fr-CA"/>
        </w:rPr>
        <w:t>dolore</w:t>
      </w:r>
      <w:proofErr w:type="spellEnd"/>
      <w:r w:rsidRPr="00F05835">
        <w:rPr>
          <w:lang w:val="fr-CA"/>
        </w:rPr>
        <w:t xml:space="preserve"> magna </w:t>
      </w:r>
      <w:proofErr w:type="spellStart"/>
      <w:r w:rsidRPr="00F05835">
        <w:rPr>
          <w:lang w:val="fr-CA"/>
        </w:rPr>
        <w:t>aliqua</w:t>
      </w:r>
      <w:proofErr w:type="spellEnd"/>
      <w:r w:rsidRPr="00F05835">
        <w:rPr>
          <w:lang w:val="fr-CA"/>
        </w:rPr>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2151ECCF" w14:textId="77777777" w:rsidR="009A07DD" w:rsidRPr="00F05835" w:rsidRDefault="009A07DD" w:rsidP="009A07DD">
      <w:pPr>
        <w:pStyle w:val="BULKCONTENT"/>
        <w:rPr>
          <w:lang w:val="fr-CA"/>
        </w:rPr>
      </w:pPr>
    </w:p>
    <w:p w14:paraId="5EF68C0D" w14:textId="77777777" w:rsidR="009A07DD" w:rsidRPr="00F05835" w:rsidRDefault="009A07DD" w:rsidP="009A07DD">
      <w:pPr>
        <w:pStyle w:val="BULKCONTENT"/>
        <w:rPr>
          <w:b/>
          <w:bCs/>
          <w:color w:val="4E9237"/>
          <w:lang w:val="fr-CA"/>
        </w:rPr>
      </w:pPr>
      <w:r w:rsidRPr="00F05835">
        <w:rPr>
          <w:b/>
          <w:bCs/>
          <w:color w:val="4E9237"/>
          <w:lang w:val="fr-CA"/>
        </w:rPr>
        <w:br w:type="page"/>
        <w:t>Question</w:t>
      </w:r>
    </w:p>
    <w:p w14:paraId="3367BA2C" w14:textId="77777777" w:rsidR="009A07DD" w:rsidRPr="00F05835" w:rsidRDefault="009A07DD" w:rsidP="009A07DD">
      <w:pPr>
        <w:pStyle w:val="BULKCONTENT"/>
        <w:rPr>
          <w:lang w:val="fr-CA"/>
        </w:rPr>
      </w:pPr>
    </w:p>
    <w:p w14:paraId="2D5DEF98" w14:textId="77777777" w:rsidR="009A07DD" w:rsidRPr="00F05835" w:rsidRDefault="009A07DD" w:rsidP="009A07DD">
      <w:pPr>
        <w:pStyle w:val="BULKCONTENT"/>
        <w:rPr>
          <w:lang w:val="fr-CA"/>
        </w:rPr>
      </w:pPr>
      <w:r w:rsidRPr="00F05835">
        <w:rPr>
          <w:lang w:val="fr-CA"/>
        </w:rPr>
        <w:t>[</w:t>
      </w:r>
      <w:proofErr w:type="spellStart"/>
      <w:r w:rsidRPr="00F05835">
        <w:rPr>
          <w:lang w:val="fr-CA"/>
        </w:rPr>
        <w:t>Answer</w:t>
      </w:r>
      <w:proofErr w:type="spellEnd"/>
      <w:r w:rsidRPr="00F05835">
        <w:rPr>
          <w:lang w:val="fr-CA"/>
        </w:rPr>
        <w:t xml:space="preserve">] Lorem ipsum </w:t>
      </w:r>
      <w:proofErr w:type="spellStart"/>
      <w:r w:rsidRPr="00F05835">
        <w:rPr>
          <w:lang w:val="fr-CA"/>
        </w:rPr>
        <w:t>dolor</w:t>
      </w:r>
      <w:proofErr w:type="spellEnd"/>
      <w:r w:rsidRPr="00F05835">
        <w:rPr>
          <w:lang w:val="fr-CA"/>
        </w:rPr>
        <w:t xml:space="preserve"> </w:t>
      </w:r>
      <w:proofErr w:type="spellStart"/>
      <w:r w:rsidRPr="00F05835">
        <w:rPr>
          <w:lang w:val="fr-CA"/>
        </w:rPr>
        <w:t>sit</w:t>
      </w:r>
      <w:proofErr w:type="spellEnd"/>
      <w:r w:rsidRPr="00F05835">
        <w:rPr>
          <w:lang w:val="fr-CA"/>
        </w:rPr>
        <w:t xml:space="preserve"> </w:t>
      </w:r>
      <w:proofErr w:type="spellStart"/>
      <w:r w:rsidRPr="00F05835">
        <w:rPr>
          <w:lang w:val="fr-CA"/>
        </w:rPr>
        <w:t>amet</w:t>
      </w:r>
      <w:proofErr w:type="spellEnd"/>
      <w:r w:rsidRPr="00F05835">
        <w:rPr>
          <w:lang w:val="fr-CA"/>
        </w:rPr>
        <w:t xml:space="preserve">,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sed</w:t>
      </w:r>
      <w:proofErr w:type="spellEnd"/>
      <w:r w:rsidRPr="00F05835">
        <w:rPr>
          <w:lang w:val="fr-CA"/>
        </w:rPr>
        <w:t xml:space="preserve"> do </w:t>
      </w:r>
      <w:proofErr w:type="spellStart"/>
      <w:r w:rsidRPr="00F05835">
        <w:rPr>
          <w:lang w:val="fr-CA"/>
        </w:rPr>
        <w:t>eiusmod</w:t>
      </w:r>
      <w:proofErr w:type="spellEnd"/>
      <w:r w:rsidRPr="00F05835">
        <w:rPr>
          <w:lang w:val="fr-CA"/>
        </w:rPr>
        <w:t xml:space="preserve"> </w:t>
      </w:r>
      <w:proofErr w:type="spellStart"/>
      <w:r w:rsidRPr="00F05835">
        <w:rPr>
          <w:lang w:val="fr-CA"/>
        </w:rPr>
        <w:t>tempor</w:t>
      </w:r>
      <w:proofErr w:type="spellEnd"/>
      <w:r w:rsidRPr="00F05835">
        <w:rPr>
          <w:lang w:val="fr-CA"/>
        </w:rPr>
        <w:t xml:space="preserve"> </w:t>
      </w:r>
      <w:proofErr w:type="spellStart"/>
      <w:r w:rsidRPr="00F05835">
        <w:rPr>
          <w:lang w:val="fr-CA"/>
        </w:rPr>
        <w:t>incididunt</w:t>
      </w:r>
      <w:proofErr w:type="spellEnd"/>
      <w:r w:rsidRPr="00F05835">
        <w:rPr>
          <w:lang w:val="fr-CA"/>
        </w:rPr>
        <w:t xml:space="preserve"> ut </w:t>
      </w:r>
      <w:proofErr w:type="spellStart"/>
      <w:r w:rsidRPr="00F05835">
        <w:rPr>
          <w:lang w:val="fr-CA"/>
        </w:rPr>
        <w:t>labore</w:t>
      </w:r>
      <w:proofErr w:type="spellEnd"/>
      <w:r w:rsidRPr="00F05835">
        <w:rPr>
          <w:lang w:val="fr-CA"/>
        </w:rPr>
        <w:t xml:space="preserve"> et </w:t>
      </w:r>
      <w:proofErr w:type="spellStart"/>
      <w:r w:rsidRPr="00F05835">
        <w:rPr>
          <w:lang w:val="fr-CA"/>
        </w:rPr>
        <w:t>dolore</w:t>
      </w:r>
      <w:proofErr w:type="spellEnd"/>
      <w:r w:rsidRPr="00F05835">
        <w:rPr>
          <w:lang w:val="fr-CA"/>
        </w:rPr>
        <w:t xml:space="preserve"> magna </w:t>
      </w:r>
      <w:proofErr w:type="spellStart"/>
      <w:r w:rsidRPr="00F05835">
        <w:rPr>
          <w:lang w:val="fr-CA"/>
        </w:rPr>
        <w:t>aliqua</w:t>
      </w:r>
      <w:proofErr w:type="spellEnd"/>
      <w:r w:rsidRPr="00F05835">
        <w:rPr>
          <w:lang w:val="fr-CA"/>
        </w:rPr>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07BD6A3F" w14:textId="77777777" w:rsidR="0092378F" w:rsidRPr="00F05835" w:rsidRDefault="0092378F" w:rsidP="009A07DD">
      <w:pPr>
        <w:pStyle w:val="BULKCONTENT"/>
        <w:rPr>
          <w:lang w:val="fr-CA"/>
        </w:rPr>
      </w:pPr>
    </w:p>
    <w:p w14:paraId="08A1A611" w14:textId="77777777" w:rsidR="0092378F" w:rsidRPr="00F05835" w:rsidRDefault="0092378F" w:rsidP="009A07DD">
      <w:pPr>
        <w:pStyle w:val="BULKCONTENT"/>
        <w:rPr>
          <w:lang w:val="fr-CA"/>
        </w:rPr>
      </w:pPr>
    </w:p>
    <w:p w14:paraId="3C6C8FFA" w14:textId="77777777" w:rsidR="0092378F" w:rsidRPr="00F05835" w:rsidRDefault="0092378F" w:rsidP="0092378F">
      <w:pPr>
        <w:pStyle w:val="BULKCONTENT"/>
        <w:rPr>
          <w:b/>
          <w:bCs/>
          <w:color w:val="4E9237"/>
          <w:lang w:val="fr-CA"/>
        </w:rPr>
      </w:pPr>
      <w:r w:rsidRPr="00F05835">
        <w:rPr>
          <w:b/>
          <w:bCs/>
          <w:color w:val="4E9237"/>
          <w:lang w:val="fr-CA"/>
        </w:rPr>
        <w:t>Question</w:t>
      </w:r>
    </w:p>
    <w:p w14:paraId="2BDC2D55" w14:textId="77777777" w:rsidR="0092378F" w:rsidRPr="00F05835" w:rsidRDefault="0092378F" w:rsidP="0092378F">
      <w:pPr>
        <w:pStyle w:val="BULKCONTENT"/>
        <w:rPr>
          <w:lang w:val="fr-CA"/>
        </w:rPr>
      </w:pPr>
    </w:p>
    <w:p w14:paraId="38C3E29B" w14:textId="77777777" w:rsidR="0092378F" w:rsidRPr="00F05835" w:rsidRDefault="0092378F" w:rsidP="0092378F">
      <w:pPr>
        <w:pStyle w:val="BULKCONTENT"/>
        <w:rPr>
          <w:lang w:val="fr-CA"/>
        </w:rPr>
      </w:pPr>
      <w:r w:rsidRPr="00F05835">
        <w:rPr>
          <w:lang w:val="fr-CA"/>
        </w:rPr>
        <w:t>[</w:t>
      </w:r>
      <w:proofErr w:type="spellStart"/>
      <w:r w:rsidRPr="00F05835">
        <w:rPr>
          <w:lang w:val="fr-CA"/>
        </w:rPr>
        <w:t>Answer</w:t>
      </w:r>
      <w:proofErr w:type="spellEnd"/>
      <w:r w:rsidRPr="00F05835">
        <w:rPr>
          <w:lang w:val="fr-CA"/>
        </w:rPr>
        <w:t xml:space="preserve">] Lorem ipsum </w:t>
      </w:r>
      <w:proofErr w:type="spellStart"/>
      <w:r w:rsidRPr="00F05835">
        <w:rPr>
          <w:lang w:val="fr-CA"/>
        </w:rPr>
        <w:t>dolor</w:t>
      </w:r>
      <w:proofErr w:type="spellEnd"/>
      <w:r w:rsidRPr="00F05835">
        <w:rPr>
          <w:lang w:val="fr-CA"/>
        </w:rPr>
        <w:t xml:space="preserve"> </w:t>
      </w:r>
      <w:proofErr w:type="spellStart"/>
      <w:r w:rsidRPr="00F05835">
        <w:rPr>
          <w:lang w:val="fr-CA"/>
        </w:rPr>
        <w:t>sit</w:t>
      </w:r>
      <w:proofErr w:type="spellEnd"/>
      <w:r w:rsidRPr="00F05835">
        <w:rPr>
          <w:lang w:val="fr-CA"/>
        </w:rPr>
        <w:t xml:space="preserve"> </w:t>
      </w:r>
      <w:proofErr w:type="spellStart"/>
      <w:r w:rsidRPr="00F05835">
        <w:rPr>
          <w:lang w:val="fr-CA"/>
        </w:rPr>
        <w:t>amet</w:t>
      </w:r>
      <w:proofErr w:type="spellEnd"/>
      <w:r w:rsidRPr="00F05835">
        <w:rPr>
          <w:lang w:val="fr-CA"/>
        </w:rPr>
        <w:t xml:space="preserve">,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sed</w:t>
      </w:r>
      <w:proofErr w:type="spellEnd"/>
      <w:r w:rsidRPr="00F05835">
        <w:rPr>
          <w:lang w:val="fr-CA"/>
        </w:rPr>
        <w:t xml:space="preserve"> do </w:t>
      </w:r>
      <w:proofErr w:type="spellStart"/>
      <w:r w:rsidRPr="00F05835">
        <w:rPr>
          <w:lang w:val="fr-CA"/>
        </w:rPr>
        <w:t>eiusmod</w:t>
      </w:r>
      <w:proofErr w:type="spellEnd"/>
      <w:r w:rsidRPr="00F05835">
        <w:rPr>
          <w:lang w:val="fr-CA"/>
        </w:rPr>
        <w:t xml:space="preserve"> </w:t>
      </w:r>
      <w:proofErr w:type="spellStart"/>
      <w:r w:rsidRPr="00F05835">
        <w:rPr>
          <w:lang w:val="fr-CA"/>
        </w:rPr>
        <w:t>tempor</w:t>
      </w:r>
      <w:proofErr w:type="spellEnd"/>
      <w:r w:rsidRPr="00F05835">
        <w:rPr>
          <w:lang w:val="fr-CA"/>
        </w:rPr>
        <w:t xml:space="preserve"> </w:t>
      </w:r>
      <w:proofErr w:type="spellStart"/>
      <w:r w:rsidRPr="00F05835">
        <w:rPr>
          <w:lang w:val="fr-CA"/>
        </w:rPr>
        <w:t>incididunt</w:t>
      </w:r>
      <w:proofErr w:type="spellEnd"/>
      <w:r w:rsidRPr="00F05835">
        <w:rPr>
          <w:lang w:val="fr-CA"/>
        </w:rPr>
        <w:t xml:space="preserve"> ut </w:t>
      </w:r>
      <w:proofErr w:type="spellStart"/>
      <w:r w:rsidRPr="00F05835">
        <w:rPr>
          <w:lang w:val="fr-CA"/>
        </w:rPr>
        <w:t>labore</w:t>
      </w:r>
      <w:proofErr w:type="spellEnd"/>
      <w:r w:rsidRPr="00F05835">
        <w:rPr>
          <w:lang w:val="fr-CA"/>
        </w:rPr>
        <w:t xml:space="preserve"> et </w:t>
      </w:r>
      <w:proofErr w:type="spellStart"/>
      <w:r w:rsidRPr="00F05835">
        <w:rPr>
          <w:lang w:val="fr-CA"/>
        </w:rPr>
        <w:t>dolore</w:t>
      </w:r>
      <w:proofErr w:type="spellEnd"/>
      <w:r w:rsidRPr="00F05835">
        <w:rPr>
          <w:lang w:val="fr-CA"/>
        </w:rPr>
        <w:t xml:space="preserve"> magna </w:t>
      </w:r>
      <w:proofErr w:type="spellStart"/>
      <w:r w:rsidRPr="00F05835">
        <w:rPr>
          <w:lang w:val="fr-CA"/>
        </w:rPr>
        <w:t>aliqua</w:t>
      </w:r>
      <w:proofErr w:type="spellEnd"/>
      <w:r w:rsidRPr="00F05835">
        <w:rPr>
          <w:lang w:val="fr-CA"/>
        </w:rPr>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4DD92E26" w14:textId="77777777" w:rsidR="0092378F" w:rsidRPr="00F05835" w:rsidRDefault="0092378F" w:rsidP="0092378F">
      <w:pPr>
        <w:pStyle w:val="BULKCONTENT"/>
        <w:rPr>
          <w:lang w:val="fr-CA"/>
        </w:rPr>
      </w:pPr>
    </w:p>
    <w:p w14:paraId="1FCC397B" w14:textId="77777777" w:rsidR="0092378F" w:rsidRPr="00F05835" w:rsidRDefault="0092378F" w:rsidP="0092378F">
      <w:pPr>
        <w:pStyle w:val="BULKCONTENT"/>
        <w:rPr>
          <w:lang w:val="fr-CA"/>
        </w:rPr>
      </w:pPr>
    </w:p>
    <w:p w14:paraId="78C5D6B5" w14:textId="77777777" w:rsidR="0092378F" w:rsidRPr="00F05835" w:rsidRDefault="0092378F" w:rsidP="0092378F">
      <w:pPr>
        <w:pStyle w:val="BULKCONTENT"/>
        <w:rPr>
          <w:b/>
          <w:bCs/>
          <w:color w:val="4E9237"/>
          <w:lang w:val="fr-CA"/>
        </w:rPr>
      </w:pPr>
      <w:r w:rsidRPr="00F05835">
        <w:rPr>
          <w:b/>
          <w:bCs/>
          <w:color w:val="4E9237"/>
          <w:lang w:val="fr-CA"/>
        </w:rPr>
        <w:t>Question</w:t>
      </w:r>
    </w:p>
    <w:p w14:paraId="58CAD257" w14:textId="77777777" w:rsidR="0092378F" w:rsidRPr="00F05835" w:rsidRDefault="0092378F" w:rsidP="0092378F">
      <w:pPr>
        <w:pStyle w:val="BULKCONTENT"/>
        <w:rPr>
          <w:lang w:val="fr-CA"/>
        </w:rPr>
      </w:pPr>
    </w:p>
    <w:p w14:paraId="77F445B8" w14:textId="77777777" w:rsidR="0092378F" w:rsidRPr="00F05835" w:rsidRDefault="0092378F" w:rsidP="0092378F">
      <w:pPr>
        <w:pStyle w:val="BULKCONTENT"/>
        <w:rPr>
          <w:lang w:val="fr-CA"/>
        </w:rPr>
      </w:pPr>
      <w:r w:rsidRPr="00F05835">
        <w:rPr>
          <w:lang w:val="fr-CA"/>
        </w:rPr>
        <w:t>[</w:t>
      </w:r>
      <w:proofErr w:type="spellStart"/>
      <w:r w:rsidRPr="00F05835">
        <w:rPr>
          <w:lang w:val="fr-CA"/>
        </w:rPr>
        <w:t>Answer</w:t>
      </w:r>
      <w:proofErr w:type="spellEnd"/>
      <w:r w:rsidRPr="00F05835">
        <w:rPr>
          <w:lang w:val="fr-CA"/>
        </w:rPr>
        <w:t xml:space="preserve">] Lorem ipsum </w:t>
      </w:r>
      <w:proofErr w:type="spellStart"/>
      <w:r w:rsidRPr="00F05835">
        <w:rPr>
          <w:lang w:val="fr-CA"/>
        </w:rPr>
        <w:t>dolor</w:t>
      </w:r>
      <w:proofErr w:type="spellEnd"/>
      <w:r w:rsidRPr="00F05835">
        <w:rPr>
          <w:lang w:val="fr-CA"/>
        </w:rPr>
        <w:t xml:space="preserve"> </w:t>
      </w:r>
      <w:proofErr w:type="spellStart"/>
      <w:r w:rsidRPr="00F05835">
        <w:rPr>
          <w:lang w:val="fr-CA"/>
        </w:rPr>
        <w:t>sit</w:t>
      </w:r>
      <w:proofErr w:type="spellEnd"/>
      <w:r w:rsidRPr="00F05835">
        <w:rPr>
          <w:lang w:val="fr-CA"/>
        </w:rPr>
        <w:t xml:space="preserve"> </w:t>
      </w:r>
      <w:proofErr w:type="spellStart"/>
      <w:r w:rsidRPr="00F05835">
        <w:rPr>
          <w:lang w:val="fr-CA"/>
        </w:rPr>
        <w:t>amet</w:t>
      </w:r>
      <w:proofErr w:type="spellEnd"/>
      <w:r w:rsidRPr="00F05835">
        <w:rPr>
          <w:lang w:val="fr-CA"/>
        </w:rPr>
        <w:t xml:space="preserve">,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sed</w:t>
      </w:r>
      <w:proofErr w:type="spellEnd"/>
      <w:r w:rsidRPr="00F05835">
        <w:rPr>
          <w:lang w:val="fr-CA"/>
        </w:rPr>
        <w:t xml:space="preserve"> do </w:t>
      </w:r>
      <w:proofErr w:type="spellStart"/>
      <w:r w:rsidRPr="00F05835">
        <w:rPr>
          <w:lang w:val="fr-CA"/>
        </w:rPr>
        <w:t>eiusmod</w:t>
      </w:r>
      <w:proofErr w:type="spellEnd"/>
      <w:r w:rsidRPr="00F05835">
        <w:rPr>
          <w:lang w:val="fr-CA"/>
        </w:rPr>
        <w:t xml:space="preserve"> </w:t>
      </w:r>
      <w:proofErr w:type="spellStart"/>
      <w:r w:rsidRPr="00F05835">
        <w:rPr>
          <w:lang w:val="fr-CA"/>
        </w:rPr>
        <w:t>tempor</w:t>
      </w:r>
      <w:proofErr w:type="spellEnd"/>
      <w:r w:rsidRPr="00F05835">
        <w:rPr>
          <w:lang w:val="fr-CA"/>
        </w:rPr>
        <w:t xml:space="preserve"> </w:t>
      </w:r>
      <w:proofErr w:type="spellStart"/>
      <w:r w:rsidRPr="00F05835">
        <w:rPr>
          <w:lang w:val="fr-CA"/>
        </w:rPr>
        <w:t>incididunt</w:t>
      </w:r>
      <w:proofErr w:type="spellEnd"/>
      <w:r w:rsidRPr="00F05835">
        <w:rPr>
          <w:lang w:val="fr-CA"/>
        </w:rPr>
        <w:t xml:space="preserve"> ut </w:t>
      </w:r>
      <w:proofErr w:type="spellStart"/>
      <w:r w:rsidRPr="00F05835">
        <w:rPr>
          <w:lang w:val="fr-CA"/>
        </w:rPr>
        <w:t>labore</w:t>
      </w:r>
      <w:proofErr w:type="spellEnd"/>
      <w:r w:rsidRPr="00F05835">
        <w:rPr>
          <w:lang w:val="fr-CA"/>
        </w:rPr>
        <w:t xml:space="preserve"> et </w:t>
      </w:r>
      <w:proofErr w:type="spellStart"/>
      <w:r w:rsidRPr="00F05835">
        <w:rPr>
          <w:lang w:val="fr-CA"/>
        </w:rPr>
        <w:t>dolore</w:t>
      </w:r>
      <w:proofErr w:type="spellEnd"/>
      <w:r w:rsidRPr="00F05835">
        <w:rPr>
          <w:lang w:val="fr-CA"/>
        </w:rPr>
        <w:t xml:space="preserve"> magna </w:t>
      </w:r>
      <w:proofErr w:type="spellStart"/>
      <w:r w:rsidRPr="00F05835">
        <w:rPr>
          <w:lang w:val="fr-CA"/>
        </w:rPr>
        <w:t>aliqua</w:t>
      </w:r>
      <w:proofErr w:type="spellEnd"/>
      <w:r w:rsidRPr="00F05835">
        <w:rPr>
          <w:lang w:val="fr-CA"/>
        </w:rPr>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7123962F" w14:textId="77777777" w:rsidR="0092378F" w:rsidRPr="00F05835" w:rsidRDefault="0092378F" w:rsidP="0092378F">
      <w:pPr>
        <w:pStyle w:val="BULKCONTENT"/>
        <w:rPr>
          <w:lang w:val="fr-CA"/>
        </w:rPr>
      </w:pPr>
    </w:p>
    <w:p w14:paraId="7D456A1A" w14:textId="77777777" w:rsidR="0092378F" w:rsidRPr="00F05835" w:rsidRDefault="0092378F" w:rsidP="009A07DD">
      <w:pPr>
        <w:pStyle w:val="BULKCONTENT"/>
        <w:rPr>
          <w:lang w:val="fr-CA"/>
        </w:rPr>
      </w:pPr>
    </w:p>
    <w:p w14:paraId="6B047056" w14:textId="77777777" w:rsidR="00946A4C" w:rsidRPr="00F05835" w:rsidRDefault="00946A4C" w:rsidP="00946A4C">
      <w:pPr>
        <w:pStyle w:val="BULKCONTENT"/>
        <w:rPr>
          <w:b/>
          <w:bCs/>
          <w:color w:val="4E9237"/>
          <w:lang w:val="fr-CA"/>
        </w:rPr>
      </w:pPr>
      <w:r w:rsidRPr="00F05835">
        <w:rPr>
          <w:b/>
          <w:bCs/>
          <w:color w:val="4E9237"/>
          <w:lang w:val="fr-CA"/>
        </w:rPr>
        <w:t>Question</w:t>
      </w:r>
    </w:p>
    <w:p w14:paraId="24568E0D" w14:textId="77777777" w:rsidR="00946A4C" w:rsidRPr="00F05835" w:rsidRDefault="00946A4C" w:rsidP="00946A4C">
      <w:pPr>
        <w:pStyle w:val="BULKCONTENT"/>
        <w:rPr>
          <w:lang w:val="fr-CA"/>
        </w:rPr>
      </w:pPr>
    </w:p>
    <w:p w14:paraId="27945779" w14:textId="77777777" w:rsidR="00946A4C" w:rsidRPr="00F05835" w:rsidRDefault="00946A4C" w:rsidP="00946A4C">
      <w:pPr>
        <w:pStyle w:val="BULKCONTENT"/>
        <w:rPr>
          <w:lang w:val="fr-CA"/>
        </w:rPr>
      </w:pPr>
      <w:r w:rsidRPr="00F05835">
        <w:rPr>
          <w:lang w:val="fr-CA"/>
        </w:rPr>
        <w:t>[</w:t>
      </w:r>
      <w:proofErr w:type="spellStart"/>
      <w:r w:rsidRPr="00F05835">
        <w:rPr>
          <w:lang w:val="fr-CA"/>
        </w:rPr>
        <w:t>Answer</w:t>
      </w:r>
      <w:proofErr w:type="spellEnd"/>
      <w:r w:rsidRPr="00F05835">
        <w:rPr>
          <w:lang w:val="fr-CA"/>
        </w:rPr>
        <w:t xml:space="preserve">] Lorem ipsum </w:t>
      </w:r>
      <w:proofErr w:type="spellStart"/>
      <w:r w:rsidRPr="00F05835">
        <w:rPr>
          <w:lang w:val="fr-CA"/>
        </w:rPr>
        <w:t>dolor</w:t>
      </w:r>
      <w:proofErr w:type="spellEnd"/>
      <w:r w:rsidRPr="00F05835">
        <w:rPr>
          <w:lang w:val="fr-CA"/>
        </w:rPr>
        <w:t xml:space="preserve"> </w:t>
      </w:r>
      <w:proofErr w:type="spellStart"/>
      <w:r w:rsidRPr="00F05835">
        <w:rPr>
          <w:lang w:val="fr-CA"/>
        </w:rPr>
        <w:t>sit</w:t>
      </w:r>
      <w:proofErr w:type="spellEnd"/>
      <w:r w:rsidRPr="00F05835">
        <w:rPr>
          <w:lang w:val="fr-CA"/>
        </w:rPr>
        <w:t xml:space="preserve"> </w:t>
      </w:r>
      <w:proofErr w:type="spellStart"/>
      <w:r w:rsidRPr="00F05835">
        <w:rPr>
          <w:lang w:val="fr-CA"/>
        </w:rPr>
        <w:t>amet</w:t>
      </w:r>
      <w:proofErr w:type="spellEnd"/>
      <w:r w:rsidRPr="00F05835">
        <w:rPr>
          <w:lang w:val="fr-CA"/>
        </w:rPr>
        <w:t xml:space="preserve">,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sed</w:t>
      </w:r>
      <w:proofErr w:type="spellEnd"/>
      <w:r w:rsidRPr="00F05835">
        <w:rPr>
          <w:lang w:val="fr-CA"/>
        </w:rPr>
        <w:t xml:space="preserve"> do </w:t>
      </w:r>
      <w:proofErr w:type="spellStart"/>
      <w:r w:rsidRPr="00F05835">
        <w:rPr>
          <w:lang w:val="fr-CA"/>
        </w:rPr>
        <w:t>eiusmod</w:t>
      </w:r>
      <w:proofErr w:type="spellEnd"/>
      <w:r w:rsidRPr="00F05835">
        <w:rPr>
          <w:lang w:val="fr-CA"/>
        </w:rPr>
        <w:t xml:space="preserve"> </w:t>
      </w:r>
      <w:proofErr w:type="spellStart"/>
      <w:r w:rsidRPr="00F05835">
        <w:rPr>
          <w:lang w:val="fr-CA"/>
        </w:rPr>
        <w:t>tempor</w:t>
      </w:r>
      <w:proofErr w:type="spellEnd"/>
      <w:r w:rsidRPr="00F05835">
        <w:rPr>
          <w:lang w:val="fr-CA"/>
        </w:rPr>
        <w:t xml:space="preserve"> </w:t>
      </w:r>
      <w:proofErr w:type="spellStart"/>
      <w:r w:rsidRPr="00F05835">
        <w:rPr>
          <w:lang w:val="fr-CA"/>
        </w:rPr>
        <w:t>incididunt</w:t>
      </w:r>
      <w:proofErr w:type="spellEnd"/>
      <w:r w:rsidRPr="00F05835">
        <w:rPr>
          <w:lang w:val="fr-CA"/>
        </w:rPr>
        <w:t xml:space="preserve"> ut </w:t>
      </w:r>
      <w:proofErr w:type="spellStart"/>
      <w:r w:rsidRPr="00F05835">
        <w:rPr>
          <w:lang w:val="fr-CA"/>
        </w:rPr>
        <w:t>labore</w:t>
      </w:r>
      <w:proofErr w:type="spellEnd"/>
      <w:r w:rsidRPr="00F05835">
        <w:rPr>
          <w:lang w:val="fr-CA"/>
        </w:rPr>
        <w:t xml:space="preserve"> et </w:t>
      </w:r>
      <w:proofErr w:type="spellStart"/>
      <w:r w:rsidRPr="00F05835">
        <w:rPr>
          <w:lang w:val="fr-CA"/>
        </w:rPr>
        <w:t>dolore</w:t>
      </w:r>
      <w:proofErr w:type="spellEnd"/>
      <w:r w:rsidRPr="00F05835">
        <w:rPr>
          <w:lang w:val="fr-CA"/>
        </w:rPr>
        <w:t xml:space="preserve"> magna </w:t>
      </w:r>
      <w:proofErr w:type="spellStart"/>
      <w:r w:rsidRPr="00F05835">
        <w:rPr>
          <w:lang w:val="fr-CA"/>
        </w:rPr>
        <w:t>aliqua</w:t>
      </w:r>
      <w:proofErr w:type="spellEnd"/>
      <w:r w:rsidRPr="00F05835">
        <w:rPr>
          <w:lang w:val="fr-CA"/>
        </w:rPr>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00EC9321" w14:textId="77777777" w:rsidR="00946A4C" w:rsidRPr="00F05835" w:rsidRDefault="00946A4C" w:rsidP="009A07DD">
      <w:pPr>
        <w:pStyle w:val="BULKCONTENT"/>
        <w:rPr>
          <w:lang w:val="fr-CA"/>
        </w:rPr>
      </w:pPr>
    </w:p>
    <w:p w14:paraId="0ED5081F" w14:textId="77777777" w:rsidR="00946A4C" w:rsidRPr="00F05835" w:rsidRDefault="00946A4C" w:rsidP="009A07DD">
      <w:pPr>
        <w:pStyle w:val="BULKCONTENT"/>
        <w:rPr>
          <w:lang w:val="fr-CA"/>
        </w:rPr>
      </w:pPr>
    </w:p>
    <w:p w14:paraId="1DA54A68" w14:textId="77777777" w:rsidR="00946A4C" w:rsidRPr="00F05835" w:rsidRDefault="00946A4C" w:rsidP="009A07DD">
      <w:pPr>
        <w:pStyle w:val="BULKCONTENT"/>
        <w:rPr>
          <w:lang w:val="fr-CA"/>
        </w:rPr>
      </w:pPr>
    </w:p>
    <w:p w14:paraId="69243F26" w14:textId="77777777" w:rsidR="00946A4C" w:rsidRPr="00F05835" w:rsidRDefault="00946A4C" w:rsidP="009A07DD">
      <w:pPr>
        <w:pStyle w:val="BULKCONTENT"/>
        <w:rPr>
          <w:lang w:val="fr-CA"/>
        </w:rPr>
      </w:pPr>
    </w:p>
    <w:p w14:paraId="2E978250" w14:textId="77777777" w:rsidR="00946A4C" w:rsidRPr="00F05835" w:rsidRDefault="00946A4C" w:rsidP="009A07DD">
      <w:pPr>
        <w:pStyle w:val="BULKCONTENT"/>
        <w:rPr>
          <w:lang w:val="fr-CA"/>
        </w:rPr>
      </w:pPr>
    </w:p>
    <w:p w14:paraId="056F0FA2" w14:textId="77777777" w:rsidR="00946A4C" w:rsidRPr="00F05835" w:rsidRDefault="00221B6F" w:rsidP="00946A4C">
      <w:pPr>
        <w:pStyle w:val="BULKCONTENT"/>
        <w:rPr>
          <w:b/>
          <w:bCs/>
          <w:color w:val="4E9237"/>
          <w:lang w:val="fr-CA"/>
        </w:rPr>
      </w:pPr>
      <w:r w:rsidRPr="00F05835">
        <w:rPr>
          <w:b/>
          <w:bCs/>
          <w:color w:val="4E9237"/>
          <w:lang w:val="fr-CA"/>
        </w:rPr>
        <w:br w:type="page"/>
      </w:r>
      <w:r w:rsidR="00946A4C" w:rsidRPr="00F05835">
        <w:rPr>
          <w:b/>
          <w:bCs/>
          <w:color w:val="4E9237"/>
          <w:lang w:val="fr-CA"/>
        </w:rPr>
        <w:t>Question</w:t>
      </w:r>
    </w:p>
    <w:p w14:paraId="10B761CB" w14:textId="77777777" w:rsidR="00946A4C" w:rsidRPr="00F05835" w:rsidRDefault="00946A4C" w:rsidP="00946A4C">
      <w:pPr>
        <w:pStyle w:val="BULKCONTENT"/>
        <w:rPr>
          <w:lang w:val="fr-CA"/>
        </w:rPr>
      </w:pPr>
    </w:p>
    <w:p w14:paraId="662F551A" w14:textId="77777777" w:rsidR="00946A4C" w:rsidRPr="00F05835" w:rsidRDefault="00946A4C" w:rsidP="00946A4C">
      <w:pPr>
        <w:pStyle w:val="BULKCONTENT"/>
        <w:rPr>
          <w:lang w:val="fr-CA"/>
        </w:rPr>
      </w:pPr>
      <w:r w:rsidRPr="00F05835">
        <w:rPr>
          <w:lang w:val="fr-CA"/>
        </w:rPr>
        <w:t>[</w:t>
      </w:r>
      <w:proofErr w:type="spellStart"/>
      <w:r w:rsidRPr="00F05835">
        <w:rPr>
          <w:lang w:val="fr-CA"/>
        </w:rPr>
        <w:t>Answer</w:t>
      </w:r>
      <w:proofErr w:type="spellEnd"/>
      <w:r w:rsidRPr="00F05835">
        <w:rPr>
          <w:lang w:val="fr-CA"/>
        </w:rPr>
        <w:t xml:space="preserve">] Lorem ipsum </w:t>
      </w:r>
      <w:proofErr w:type="spellStart"/>
      <w:r w:rsidRPr="00F05835">
        <w:rPr>
          <w:lang w:val="fr-CA"/>
        </w:rPr>
        <w:t>dolor</w:t>
      </w:r>
      <w:proofErr w:type="spellEnd"/>
      <w:r w:rsidRPr="00F05835">
        <w:rPr>
          <w:lang w:val="fr-CA"/>
        </w:rPr>
        <w:t xml:space="preserve"> </w:t>
      </w:r>
      <w:proofErr w:type="spellStart"/>
      <w:r w:rsidRPr="00F05835">
        <w:rPr>
          <w:lang w:val="fr-CA"/>
        </w:rPr>
        <w:t>sit</w:t>
      </w:r>
      <w:proofErr w:type="spellEnd"/>
      <w:r w:rsidRPr="00F05835">
        <w:rPr>
          <w:lang w:val="fr-CA"/>
        </w:rPr>
        <w:t xml:space="preserve"> </w:t>
      </w:r>
      <w:proofErr w:type="spellStart"/>
      <w:r w:rsidRPr="00F05835">
        <w:rPr>
          <w:lang w:val="fr-CA"/>
        </w:rPr>
        <w:t>amet</w:t>
      </w:r>
      <w:proofErr w:type="spellEnd"/>
      <w:r w:rsidRPr="00F05835">
        <w:rPr>
          <w:lang w:val="fr-CA"/>
        </w:rPr>
        <w:t xml:space="preserve">,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sed</w:t>
      </w:r>
      <w:proofErr w:type="spellEnd"/>
      <w:r w:rsidRPr="00F05835">
        <w:rPr>
          <w:lang w:val="fr-CA"/>
        </w:rPr>
        <w:t xml:space="preserve"> do </w:t>
      </w:r>
      <w:proofErr w:type="spellStart"/>
      <w:r w:rsidRPr="00F05835">
        <w:rPr>
          <w:lang w:val="fr-CA"/>
        </w:rPr>
        <w:t>eiusmod</w:t>
      </w:r>
      <w:proofErr w:type="spellEnd"/>
      <w:r w:rsidRPr="00F05835">
        <w:rPr>
          <w:lang w:val="fr-CA"/>
        </w:rPr>
        <w:t xml:space="preserve"> </w:t>
      </w:r>
      <w:proofErr w:type="spellStart"/>
      <w:r w:rsidRPr="00F05835">
        <w:rPr>
          <w:lang w:val="fr-CA"/>
        </w:rPr>
        <w:t>tempor</w:t>
      </w:r>
      <w:proofErr w:type="spellEnd"/>
      <w:r w:rsidRPr="00F05835">
        <w:rPr>
          <w:lang w:val="fr-CA"/>
        </w:rPr>
        <w:t xml:space="preserve"> </w:t>
      </w:r>
      <w:proofErr w:type="spellStart"/>
      <w:r w:rsidRPr="00F05835">
        <w:rPr>
          <w:lang w:val="fr-CA"/>
        </w:rPr>
        <w:t>incididunt</w:t>
      </w:r>
      <w:proofErr w:type="spellEnd"/>
      <w:r w:rsidRPr="00F05835">
        <w:rPr>
          <w:lang w:val="fr-CA"/>
        </w:rPr>
        <w:t xml:space="preserve"> ut </w:t>
      </w:r>
      <w:proofErr w:type="spellStart"/>
      <w:r w:rsidRPr="00F05835">
        <w:rPr>
          <w:lang w:val="fr-CA"/>
        </w:rPr>
        <w:t>labore</w:t>
      </w:r>
      <w:proofErr w:type="spellEnd"/>
      <w:r w:rsidRPr="00F05835">
        <w:rPr>
          <w:lang w:val="fr-CA"/>
        </w:rPr>
        <w:t xml:space="preserve"> et </w:t>
      </w:r>
      <w:proofErr w:type="spellStart"/>
      <w:r w:rsidRPr="00F05835">
        <w:rPr>
          <w:lang w:val="fr-CA"/>
        </w:rPr>
        <w:t>dolore</w:t>
      </w:r>
      <w:proofErr w:type="spellEnd"/>
      <w:r w:rsidRPr="00F05835">
        <w:rPr>
          <w:lang w:val="fr-CA"/>
        </w:rPr>
        <w:t xml:space="preserve"> magna </w:t>
      </w:r>
      <w:proofErr w:type="spellStart"/>
      <w:r w:rsidRPr="00F05835">
        <w:rPr>
          <w:lang w:val="fr-CA"/>
        </w:rPr>
        <w:t>aliqua</w:t>
      </w:r>
      <w:proofErr w:type="spellEnd"/>
      <w:r w:rsidRPr="00F05835">
        <w:rPr>
          <w:lang w:val="fr-CA"/>
        </w:rPr>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40E0B4AA" w14:textId="77777777" w:rsidR="00946A4C" w:rsidRPr="00F05835" w:rsidRDefault="00946A4C" w:rsidP="00946A4C">
      <w:pPr>
        <w:pStyle w:val="BULKCONTENT"/>
        <w:rPr>
          <w:lang w:val="fr-CA"/>
        </w:rPr>
      </w:pPr>
    </w:p>
    <w:p w14:paraId="077FBF05" w14:textId="77777777" w:rsidR="00946A4C" w:rsidRPr="00F05835" w:rsidRDefault="00946A4C" w:rsidP="00946A4C">
      <w:pPr>
        <w:pStyle w:val="BULKCONTENT"/>
        <w:rPr>
          <w:lang w:val="fr-CA"/>
        </w:rPr>
      </w:pPr>
    </w:p>
    <w:p w14:paraId="4ACFCD73" w14:textId="77777777" w:rsidR="00946A4C" w:rsidRPr="00F05835" w:rsidRDefault="00946A4C" w:rsidP="00946A4C">
      <w:pPr>
        <w:pStyle w:val="BULKCONTENT"/>
        <w:rPr>
          <w:b/>
          <w:bCs/>
          <w:color w:val="4E9237"/>
          <w:lang w:val="fr-CA"/>
        </w:rPr>
      </w:pPr>
      <w:r w:rsidRPr="00F05835">
        <w:rPr>
          <w:b/>
          <w:bCs/>
          <w:color w:val="4E9237"/>
          <w:lang w:val="fr-CA"/>
        </w:rPr>
        <w:t>Question</w:t>
      </w:r>
    </w:p>
    <w:p w14:paraId="21099C2E" w14:textId="77777777" w:rsidR="00946A4C" w:rsidRPr="00F05835" w:rsidRDefault="00946A4C" w:rsidP="00946A4C">
      <w:pPr>
        <w:pStyle w:val="BULKCONTENT"/>
        <w:rPr>
          <w:lang w:val="fr-CA"/>
        </w:rPr>
      </w:pPr>
    </w:p>
    <w:p w14:paraId="08B95DAA" w14:textId="77777777" w:rsidR="00946A4C" w:rsidRPr="00F05835" w:rsidRDefault="00946A4C" w:rsidP="00946A4C">
      <w:pPr>
        <w:pStyle w:val="BULKCONTENT"/>
        <w:rPr>
          <w:lang w:val="fr-CA"/>
        </w:rPr>
      </w:pPr>
      <w:r w:rsidRPr="00F05835">
        <w:rPr>
          <w:lang w:val="fr-CA"/>
        </w:rPr>
        <w:t>[</w:t>
      </w:r>
      <w:proofErr w:type="spellStart"/>
      <w:r w:rsidRPr="00F05835">
        <w:rPr>
          <w:lang w:val="fr-CA"/>
        </w:rPr>
        <w:t>Answer</w:t>
      </w:r>
      <w:proofErr w:type="spellEnd"/>
      <w:r w:rsidRPr="00F05835">
        <w:rPr>
          <w:lang w:val="fr-CA"/>
        </w:rPr>
        <w:t xml:space="preserve">] Lorem ipsum </w:t>
      </w:r>
      <w:proofErr w:type="spellStart"/>
      <w:r w:rsidRPr="00F05835">
        <w:rPr>
          <w:lang w:val="fr-CA"/>
        </w:rPr>
        <w:t>dolor</w:t>
      </w:r>
      <w:proofErr w:type="spellEnd"/>
      <w:r w:rsidRPr="00F05835">
        <w:rPr>
          <w:lang w:val="fr-CA"/>
        </w:rPr>
        <w:t xml:space="preserve"> </w:t>
      </w:r>
      <w:proofErr w:type="spellStart"/>
      <w:r w:rsidRPr="00F05835">
        <w:rPr>
          <w:lang w:val="fr-CA"/>
        </w:rPr>
        <w:t>sit</w:t>
      </w:r>
      <w:proofErr w:type="spellEnd"/>
      <w:r w:rsidRPr="00F05835">
        <w:rPr>
          <w:lang w:val="fr-CA"/>
        </w:rPr>
        <w:t xml:space="preserve"> </w:t>
      </w:r>
      <w:proofErr w:type="spellStart"/>
      <w:r w:rsidRPr="00F05835">
        <w:rPr>
          <w:lang w:val="fr-CA"/>
        </w:rPr>
        <w:t>amet</w:t>
      </w:r>
      <w:proofErr w:type="spellEnd"/>
      <w:r w:rsidRPr="00F05835">
        <w:rPr>
          <w:lang w:val="fr-CA"/>
        </w:rPr>
        <w:t xml:space="preserve">,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sed</w:t>
      </w:r>
      <w:proofErr w:type="spellEnd"/>
      <w:r w:rsidRPr="00F05835">
        <w:rPr>
          <w:lang w:val="fr-CA"/>
        </w:rPr>
        <w:t xml:space="preserve"> do </w:t>
      </w:r>
      <w:proofErr w:type="spellStart"/>
      <w:r w:rsidRPr="00F05835">
        <w:rPr>
          <w:lang w:val="fr-CA"/>
        </w:rPr>
        <w:t>eiusmod</w:t>
      </w:r>
      <w:proofErr w:type="spellEnd"/>
      <w:r w:rsidRPr="00F05835">
        <w:rPr>
          <w:lang w:val="fr-CA"/>
        </w:rPr>
        <w:t xml:space="preserve"> </w:t>
      </w:r>
      <w:proofErr w:type="spellStart"/>
      <w:r w:rsidRPr="00F05835">
        <w:rPr>
          <w:lang w:val="fr-CA"/>
        </w:rPr>
        <w:t>tempor</w:t>
      </w:r>
      <w:proofErr w:type="spellEnd"/>
      <w:r w:rsidRPr="00F05835">
        <w:rPr>
          <w:lang w:val="fr-CA"/>
        </w:rPr>
        <w:t xml:space="preserve"> </w:t>
      </w:r>
      <w:proofErr w:type="spellStart"/>
      <w:r w:rsidRPr="00F05835">
        <w:rPr>
          <w:lang w:val="fr-CA"/>
        </w:rPr>
        <w:t>incididunt</w:t>
      </w:r>
      <w:proofErr w:type="spellEnd"/>
      <w:r w:rsidRPr="00F05835">
        <w:rPr>
          <w:lang w:val="fr-CA"/>
        </w:rPr>
        <w:t xml:space="preserve"> ut </w:t>
      </w:r>
      <w:proofErr w:type="spellStart"/>
      <w:r w:rsidRPr="00F05835">
        <w:rPr>
          <w:lang w:val="fr-CA"/>
        </w:rPr>
        <w:t>labore</w:t>
      </w:r>
      <w:proofErr w:type="spellEnd"/>
      <w:r w:rsidRPr="00F05835">
        <w:rPr>
          <w:lang w:val="fr-CA"/>
        </w:rPr>
        <w:t xml:space="preserve"> et </w:t>
      </w:r>
      <w:proofErr w:type="spellStart"/>
      <w:r w:rsidRPr="00F05835">
        <w:rPr>
          <w:lang w:val="fr-CA"/>
        </w:rPr>
        <w:t>dolore</w:t>
      </w:r>
      <w:proofErr w:type="spellEnd"/>
      <w:r w:rsidRPr="00F05835">
        <w:rPr>
          <w:lang w:val="fr-CA"/>
        </w:rPr>
        <w:t xml:space="preserve"> magna </w:t>
      </w:r>
      <w:proofErr w:type="spellStart"/>
      <w:r w:rsidRPr="00F05835">
        <w:rPr>
          <w:lang w:val="fr-CA"/>
        </w:rPr>
        <w:t>aliqua</w:t>
      </w:r>
      <w:proofErr w:type="spellEnd"/>
      <w:r w:rsidRPr="00F05835">
        <w:rPr>
          <w:lang w:val="fr-CA"/>
        </w:rPr>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4A4B0B23" w14:textId="77777777" w:rsidR="00946A4C" w:rsidRPr="00F05835" w:rsidRDefault="00946A4C" w:rsidP="00946A4C">
      <w:pPr>
        <w:pStyle w:val="BULKCONTENT"/>
        <w:rPr>
          <w:lang w:val="fr-CA"/>
        </w:rPr>
      </w:pPr>
    </w:p>
    <w:p w14:paraId="3BF72963" w14:textId="77777777" w:rsidR="00946A4C" w:rsidRPr="00F05835" w:rsidRDefault="00946A4C" w:rsidP="009A07DD">
      <w:pPr>
        <w:pStyle w:val="BULKCONTENT"/>
        <w:rPr>
          <w:lang w:val="fr-CA"/>
        </w:rPr>
      </w:pPr>
    </w:p>
    <w:p w14:paraId="13FB957B" w14:textId="77777777" w:rsidR="00752B37" w:rsidRPr="00F05835" w:rsidRDefault="00752B37" w:rsidP="00752B37">
      <w:pPr>
        <w:pStyle w:val="BULKCONTENT"/>
        <w:rPr>
          <w:b/>
          <w:bCs/>
          <w:color w:val="4E9237"/>
          <w:lang w:val="fr-CA"/>
        </w:rPr>
      </w:pPr>
      <w:r w:rsidRPr="00F05835">
        <w:rPr>
          <w:b/>
          <w:bCs/>
          <w:color w:val="4E9237"/>
          <w:lang w:val="fr-CA"/>
        </w:rPr>
        <w:t>Question</w:t>
      </w:r>
    </w:p>
    <w:p w14:paraId="35A25358" w14:textId="77777777" w:rsidR="00752B37" w:rsidRPr="00F05835" w:rsidRDefault="00752B37" w:rsidP="00752B37">
      <w:pPr>
        <w:pStyle w:val="BULKCONTENT"/>
        <w:rPr>
          <w:lang w:val="fr-CA"/>
        </w:rPr>
      </w:pPr>
    </w:p>
    <w:p w14:paraId="2F6431A2" w14:textId="77777777" w:rsidR="00752B37" w:rsidRPr="00F05835" w:rsidRDefault="00752B37" w:rsidP="00752B37">
      <w:pPr>
        <w:pStyle w:val="BULKCONTENT"/>
        <w:rPr>
          <w:lang w:val="fr-CA"/>
        </w:rPr>
      </w:pPr>
      <w:r w:rsidRPr="00F05835">
        <w:rPr>
          <w:lang w:val="fr-CA"/>
        </w:rPr>
        <w:t>[</w:t>
      </w:r>
      <w:proofErr w:type="spellStart"/>
      <w:r w:rsidRPr="00F05835">
        <w:rPr>
          <w:lang w:val="fr-CA"/>
        </w:rPr>
        <w:t>Answer</w:t>
      </w:r>
      <w:proofErr w:type="spellEnd"/>
      <w:r w:rsidRPr="00F05835">
        <w:rPr>
          <w:lang w:val="fr-CA"/>
        </w:rPr>
        <w:t xml:space="preserve">] Lorem ipsum </w:t>
      </w:r>
      <w:proofErr w:type="spellStart"/>
      <w:r w:rsidRPr="00F05835">
        <w:rPr>
          <w:lang w:val="fr-CA"/>
        </w:rPr>
        <w:t>dolor</w:t>
      </w:r>
      <w:proofErr w:type="spellEnd"/>
      <w:r w:rsidRPr="00F05835">
        <w:rPr>
          <w:lang w:val="fr-CA"/>
        </w:rPr>
        <w:t xml:space="preserve"> </w:t>
      </w:r>
      <w:proofErr w:type="spellStart"/>
      <w:r w:rsidRPr="00F05835">
        <w:rPr>
          <w:lang w:val="fr-CA"/>
        </w:rPr>
        <w:t>sit</w:t>
      </w:r>
      <w:proofErr w:type="spellEnd"/>
      <w:r w:rsidRPr="00F05835">
        <w:rPr>
          <w:lang w:val="fr-CA"/>
        </w:rPr>
        <w:t xml:space="preserve"> </w:t>
      </w:r>
      <w:proofErr w:type="spellStart"/>
      <w:r w:rsidRPr="00F05835">
        <w:rPr>
          <w:lang w:val="fr-CA"/>
        </w:rPr>
        <w:t>amet</w:t>
      </w:r>
      <w:proofErr w:type="spellEnd"/>
      <w:r w:rsidRPr="00F05835">
        <w:rPr>
          <w:lang w:val="fr-CA"/>
        </w:rPr>
        <w:t xml:space="preserve">,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sed</w:t>
      </w:r>
      <w:proofErr w:type="spellEnd"/>
      <w:r w:rsidRPr="00F05835">
        <w:rPr>
          <w:lang w:val="fr-CA"/>
        </w:rPr>
        <w:t xml:space="preserve"> do </w:t>
      </w:r>
      <w:proofErr w:type="spellStart"/>
      <w:r w:rsidRPr="00F05835">
        <w:rPr>
          <w:lang w:val="fr-CA"/>
        </w:rPr>
        <w:t>eiusmod</w:t>
      </w:r>
      <w:proofErr w:type="spellEnd"/>
      <w:r w:rsidRPr="00F05835">
        <w:rPr>
          <w:lang w:val="fr-CA"/>
        </w:rPr>
        <w:t xml:space="preserve"> </w:t>
      </w:r>
      <w:proofErr w:type="spellStart"/>
      <w:r w:rsidRPr="00F05835">
        <w:rPr>
          <w:lang w:val="fr-CA"/>
        </w:rPr>
        <w:t>tempor</w:t>
      </w:r>
      <w:proofErr w:type="spellEnd"/>
      <w:r w:rsidRPr="00F05835">
        <w:rPr>
          <w:lang w:val="fr-CA"/>
        </w:rPr>
        <w:t xml:space="preserve"> </w:t>
      </w:r>
      <w:proofErr w:type="spellStart"/>
      <w:r w:rsidRPr="00F05835">
        <w:rPr>
          <w:lang w:val="fr-CA"/>
        </w:rPr>
        <w:t>incididunt</w:t>
      </w:r>
      <w:proofErr w:type="spellEnd"/>
      <w:r w:rsidRPr="00F05835">
        <w:rPr>
          <w:lang w:val="fr-CA"/>
        </w:rPr>
        <w:t xml:space="preserve"> ut </w:t>
      </w:r>
      <w:proofErr w:type="spellStart"/>
      <w:r w:rsidRPr="00F05835">
        <w:rPr>
          <w:lang w:val="fr-CA"/>
        </w:rPr>
        <w:t>labore</w:t>
      </w:r>
      <w:proofErr w:type="spellEnd"/>
      <w:r w:rsidRPr="00F05835">
        <w:rPr>
          <w:lang w:val="fr-CA"/>
        </w:rPr>
        <w:t xml:space="preserve"> et </w:t>
      </w:r>
      <w:proofErr w:type="spellStart"/>
      <w:r w:rsidRPr="00F05835">
        <w:rPr>
          <w:lang w:val="fr-CA"/>
        </w:rPr>
        <w:t>dolore</w:t>
      </w:r>
      <w:proofErr w:type="spellEnd"/>
      <w:r w:rsidRPr="00F05835">
        <w:rPr>
          <w:lang w:val="fr-CA"/>
        </w:rPr>
        <w:t xml:space="preserve"> magna </w:t>
      </w:r>
      <w:proofErr w:type="spellStart"/>
      <w:r w:rsidRPr="00F05835">
        <w:rPr>
          <w:lang w:val="fr-CA"/>
        </w:rPr>
        <w:t>aliqua</w:t>
      </w:r>
      <w:proofErr w:type="spellEnd"/>
      <w:r w:rsidRPr="00F05835">
        <w:rPr>
          <w:lang w:val="fr-CA"/>
        </w:rPr>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31D0E573" w14:textId="77777777" w:rsidR="00752B37" w:rsidRPr="00F05835" w:rsidRDefault="00752B37" w:rsidP="00752B37">
      <w:pPr>
        <w:pStyle w:val="BULKCONTENT"/>
        <w:rPr>
          <w:lang w:val="fr-CA"/>
        </w:rPr>
      </w:pPr>
    </w:p>
    <w:p w14:paraId="35FF3F33" w14:textId="77777777" w:rsidR="00752B37" w:rsidRPr="00F05835" w:rsidRDefault="00752B37" w:rsidP="00752B37">
      <w:pPr>
        <w:pStyle w:val="BULKCONTENT"/>
        <w:rPr>
          <w:lang w:val="fr-CA"/>
        </w:rPr>
      </w:pPr>
    </w:p>
    <w:p w14:paraId="1C2859E0" w14:textId="77777777" w:rsidR="00752B37" w:rsidRPr="00F05835" w:rsidRDefault="00752B37" w:rsidP="00752B37">
      <w:pPr>
        <w:pStyle w:val="BULKCONTENT"/>
        <w:rPr>
          <w:b/>
          <w:bCs/>
          <w:color w:val="4E9237"/>
          <w:lang w:val="fr-CA"/>
        </w:rPr>
      </w:pPr>
      <w:r w:rsidRPr="00F05835">
        <w:rPr>
          <w:b/>
          <w:bCs/>
          <w:color w:val="4E9237"/>
          <w:lang w:val="fr-CA"/>
        </w:rPr>
        <w:t>Question</w:t>
      </w:r>
    </w:p>
    <w:p w14:paraId="530CB1C1" w14:textId="77777777" w:rsidR="00752B37" w:rsidRPr="00F05835" w:rsidRDefault="00752B37" w:rsidP="00752B37">
      <w:pPr>
        <w:pStyle w:val="BULKCONTENT"/>
        <w:rPr>
          <w:lang w:val="fr-CA"/>
        </w:rPr>
      </w:pPr>
    </w:p>
    <w:p w14:paraId="290C089D" w14:textId="77777777" w:rsidR="009A07DD" w:rsidRPr="00F05835" w:rsidRDefault="00752B37" w:rsidP="00FE39A9">
      <w:pPr>
        <w:pStyle w:val="BULKCONTENT"/>
        <w:rPr>
          <w:lang w:val="fr-CA"/>
        </w:rPr>
      </w:pPr>
      <w:r w:rsidRPr="00F05835">
        <w:rPr>
          <w:lang w:val="fr-CA"/>
        </w:rPr>
        <w:t>[</w:t>
      </w:r>
      <w:proofErr w:type="spellStart"/>
      <w:r w:rsidRPr="00F05835">
        <w:rPr>
          <w:lang w:val="fr-CA"/>
        </w:rPr>
        <w:t>Answer</w:t>
      </w:r>
      <w:proofErr w:type="spellEnd"/>
      <w:r w:rsidRPr="00F05835">
        <w:rPr>
          <w:lang w:val="fr-CA"/>
        </w:rPr>
        <w:t xml:space="preserve">] Lorem ipsum </w:t>
      </w:r>
      <w:proofErr w:type="spellStart"/>
      <w:r w:rsidRPr="00F05835">
        <w:rPr>
          <w:lang w:val="fr-CA"/>
        </w:rPr>
        <w:t>dolor</w:t>
      </w:r>
      <w:proofErr w:type="spellEnd"/>
      <w:r w:rsidRPr="00F05835">
        <w:rPr>
          <w:lang w:val="fr-CA"/>
        </w:rPr>
        <w:t xml:space="preserve"> </w:t>
      </w:r>
      <w:proofErr w:type="spellStart"/>
      <w:r w:rsidRPr="00F05835">
        <w:rPr>
          <w:lang w:val="fr-CA"/>
        </w:rPr>
        <w:t>sit</w:t>
      </w:r>
      <w:proofErr w:type="spellEnd"/>
      <w:r w:rsidRPr="00F05835">
        <w:rPr>
          <w:lang w:val="fr-CA"/>
        </w:rPr>
        <w:t xml:space="preserve"> </w:t>
      </w:r>
      <w:proofErr w:type="spellStart"/>
      <w:r w:rsidRPr="00F05835">
        <w:rPr>
          <w:lang w:val="fr-CA"/>
        </w:rPr>
        <w:t>amet</w:t>
      </w:r>
      <w:proofErr w:type="spellEnd"/>
      <w:r w:rsidRPr="00F05835">
        <w:rPr>
          <w:lang w:val="fr-CA"/>
        </w:rPr>
        <w:t xml:space="preserve">,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w:t>
      </w:r>
      <w:proofErr w:type="spellStart"/>
      <w:r w:rsidRPr="00F05835">
        <w:rPr>
          <w:lang w:val="fr-CA"/>
        </w:rPr>
        <w:t>sed</w:t>
      </w:r>
      <w:proofErr w:type="spellEnd"/>
      <w:r w:rsidRPr="00F05835">
        <w:rPr>
          <w:lang w:val="fr-CA"/>
        </w:rPr>
        <w:t xml:space="preserve"> do </w:t>
      </w:r>
      <w:proofErr w:type="spellStart"/>
      <w:r w:rsidRPr="00F05835">
        <w:rPr>
          <w:lang w:val="fr-CA"/>
        </w:rPr>
        <w:t>eiusmod</w:t>
      </w:r>
      <w:proofErr w:type="spellEnd"/>
      <w:r w:rsidRPr="00F05835">
        <w:rPr>
          <w:lang w:val="fr-CA"/>
        </w:rPr>
        <w:t xml:space="preserve"> </w:t>
      </w:r>
      <w:proofErr w:type="spellStart"/>
      <w:r w:rsidRPr="00F05835">
        <w:rPr>
          <w:lang w:val="fr-CA"/>
        </w:rPr>
        <w:t>tempor</w:t>
      </w:r>
      <w:proofErr w:type="spellEnd"/>
      <w:r w:rsidRPr="00F05835">
        <w:rPr>
          <w:lang w:val="fr-CA"/>
        </w:rPr>
        <w:t xml:space="preserve"> </w:t>
      </w:r>
      <w:proofErr w:type="spellStart"/>
      <w:r w:rsidRPr="00F05835">
        <w:rPr>
          <w:lang w:val="fr-CA"/>
        </w:rPr>
        <w:t>incididunt</w:t>
      </w:r>
      <w:proofErr w:type="spellEnd"/>
      <w:r w:rsidRPr="00F05835">
        <w:rPr>
          <w:lang w:val="fr-CA"/>
        </w:rPr>
        <w:t xml:space="preserve"> ut </w:t>
      </w:r>
      <w:proofErr w:type="spellStart"/>
      <w:r w:rsidRPr="00F05835">
        <w:rPr>
          <w:lang w:val="fr-CA"/>
        </w:rPr>
        <w:t>labore</w:t>
      </w:r>
      <w:proofErr w:type="spellEnd"/>
      <w:r w:rsidRPr="00F05835">
        <w:rPr>
          <w:lang w:val="fr-CA"/>
        </w:rPr>
        <w:t xml:space="preserve"> et </w:t>
      </w:r>
      <w:proofErr w:type="spellStart"/>
      <w:r w:rsidRPr="00F05835">
        <w:rPr>
          <w:lang w:val="fr-CA"/>
        </w:rPr>
        <w:t>dolore</w:t>
      </w:r>
      <w:proofErr w:type="spellEnd"/>
      <w:r w:rsidRPr="00F05835">
        <w:rPr>
          <w:lang w:val="fr-CA"/>
        </w:rPr>
        <w:t xml:space="preserve"> magna </w:t>
      </w:r>
      <w:proofErr w:type="spellStart"/>
      <w:r w:rsidRPr="00F05835">
        <w:rPr>
          <w:lang w:val="fr-CA"/>
        </w:rPr>
        <w:t>aliqua</w:t>
      </w:r>
      <w:proofErr w:type="spellEnd"/>
      <w:r w:rsidRPr="00F05835">
        <w:rPr>
          <w:lang w:val="fr-CA"/>
        </w:rPr>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4DB33E29" w14:textId="77777777" w:rsidR="00FE39A9" w:rsidRDefault="001D31B2" w:rsidP="001D31B2">
      <w:pPr>
        <w:pStyle w:val="H1-NFP"/>
      </w:pPr>
      <w:r w:rsidRPr="00F05835">
        <w:rPr>
          <w:lang w:val="en-US"/>
        </w:rPr>
        <w:br w:type="page"/>
      </w:r>
      <w:r>
        <w:rPr>
          <w:bCs/>
        </w:rPr>
        <w:t>3</w:t>
      </w:r>
      <w:r w:rsidRPr="00E94AF0">
        <w:rPr>
          <w:bCs/>
        </w:rPr>
        <w:t>.</w:t>
      </w:r>
      <w:r>
        <w:t xml:space="preserve"> Timeline and next steps</w:t>
      </w:r>
    </w:p>
    <w:p w14:paraId="70647D8A" w14:textId="77777777" w:rsidR="00EC5589" w:rsidRPr="00F05835" w:rsidRDefault="008C38B2" w:rsidP="00AD5618">
      <w:pPr>
        <w:pStyle w:val="BULKCONTENT"/>
        <w:rPr>
          <w:lang w:val="fr-CA"/>
        </w:rPr>
      </w:pPr>
      <w:r w:rsidRPr="00AD5618">
        <w:t xml:space="preserve">Lorem ipsum </w:t>
      </w:r>
      <w:proofErr w:type="spellStart"/>
      <w:r w:rsidRPr="00AD5618">
        <w:t>dolor</w:t>
      </w:r>
      <w:proofErr w:type="spellEnd"/>
      <w:r w:rsidRPr="00AD5618">
        <w:t xml:space="preserve"> sit </w:t>
      </w:r>
      <w:proofErr w:type="spellStart"/>
      <w:r w:rsidRPr="00AD5618">
        <w:t>amet</w:t>
      </w:r>
      <w:proofErr w:type="spellEnd"/>
      <w:r w:rsidRPr="00AD5618">
        <w:t xml:space="preserve">, </w:t>
      </w:r>
      <w:proofErr w:type="spellStart"/>
      <w:r w:rsidRPr="00AD5618">
        <w:t>consectetur</w:t>
      </w:r>
      <w:proofErr w:type="spellEnd"/>
      <w:r w:rsidRPr="00AD5618">
        <w:t xml:space="preserve"> </w:t>
      </w:r>
      <w:proofErr w:type="spellStart"/>
      <w:r w:rsidRPr="00AD5618">
        <w:t>adipiscing</w:t>
      </w:r>
      <w:proofErr w:type="spellEnd"/>
      <w:r w:rsidRPr="00AD5618">
        <w:t xml:space="preserve"> </w:t>
      </w:r>
      <w:proofErr w:type="spellStart"/>
      <w:r w:rsidRPr="00AD5618">
        <w:t>elit</w:t>
      </w:r>
      <w:proofErr w:type="spellEnd"/>
      <w:r w:rsidRPr="00AD5618">
        <w:t xml:space="preserve">, </w:t>
      </w:r>
      <w:proofErr w:type="spellStart"/>
      <w:r w:rsidRPr="00AD5618">
        <w:t>sed</w:t>
      </w:r>
      <w:proofErr w:type="spellEnd"/>
      <w:r w:rsidRPr="00AD5618">
        <w:t xml:space="preserve"> do </w:t>
      </w:r>
      <w:proofErr w:type="spellStart"/>
      <w:r w:rsidRPr="00AD5618">
        <w:t>eiusmod</w:t>
      </w:r>
      <w:proofErr w:type="spellEnd"/>
      <w:r w:rsidRPr="00AD5618">
        <w:t xml:space="preserve"> </w:t>
      </w:r>
      <w:proofErr w:type="spellStart"/>
      <w:r w:rsidRPr="00AD5618">
        <w:t>tempor</w:t>
      </w:r>
      <w:proofErr w:type="spellEnd"/>
      <w:r w:rsidRPr="00AD5618">
        <w:t xml:space="preserve"> </w:t>
      </w:r>
      <w:proofErr w:type="spellStart"/>
      <w:r w:rsidRPr="00AD5618">
        <w:t>incididunt</w:t>
      </w:r>
      <w:proofErr w:type="spellEnd"/>
      <w:r w:rsidRPr="00AD5618">
        <w:t xml:space="preserve"> </w:t>
      </w:r>
      <w:proofErr w:type="spellStart"/>
      <w:r w:rsidRPr="00AD5618">
        <w:t>ut</w:t>
      </w:r>
      <w:proofErr w:type="spellEnd"/>
      <w:r w:rsidRPr="00AD5618">
        <w:t xml:space="preserve"> labore et dolore magna </w:t>
      </w:r>
      <w:proofErr w:type="spellStart"/>
      <w:r w:rsidRPr="00AD5618">
        <w:t>aliqua</w:t>
      </w:r>
      <w:proofErr w:type="spellEnd"/>
      <w:r w:rsidRPr="00AD5618">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5A30FE62" w14:textId="77777777" w:rsidR="00315607" w:rsidRPr="00F05835" w:rsidRDefault="00315607" w:rsidP="00AD5618">
      <w:pPr>
        <w:pStyle w:val="BULKCONTENT"/>
        <w:rPr>
          <w:lang w:val="fr-CA"/>
        </w:rPr>
      </w:pPr>
    </w:p>
    <w:p w14:paraId="249BDB22" w14:textId="77777777" w:rsidR="00315607" w:rsidRDefault="00315607" w:rsidP="00AD5618">
      <w:pPr>
        <w:pStyle w:val="BULKCONTENT"/>
      </w:pPr>
      <w:r w:rsidRPr="00AF19DB">
        <w:rPr>
          <w:highlight w:val="yellow"/>
        </w:rPr>
        <w:t>[CREATE NEW DIAGRAM]</w:t>
      </w:r>
    </w:p>
    <w:p w14:paraId="0A325F8D" w14:textId="77777777" w:rsidR="00ED4590" w:rsidRDefault="00ED4590" w:rsidP="00AD5618">
      <w:pPr>
        <w:pStyle w:val="BULKCONTENT"/>
      </w:pPr>
    </w:p>
    <w:p w14:paraId="4988608A" w14:textId="77777777" w:rsidR="00ED4590" w:rsidRDefault="00ED4590" w:rsidP="00AD5618">
      <w:pPr>
        <w:pStyle w:val="BULKCONTENT"/>
      </w:pPr>
    </w:p>
    <w:p w14:paraId="0FEC7071" w14:textId="77777777" w:rsidR="00EC5589" w:rsidRDefault="00ED4590" w:rsidP="00EC5589">
      <w:pPr>
        <w:pStyle w:val="H1-NFP"/>
      </w:pPr>
      <w:r>
        <w:fldChar w:fldCharType="begin"/>
      </w:r>
      <w:r>
        <w:instrText xml:space="preserve"> INCLUDEPICTURE "https://img.freepik.com/free-vector/vertical-infographic-arrow-design-with-5-options-steps_1142-10317.jpg?size=338&amp;ext=jpg&amp;ga=GA1.1.1880011253.1699401600&amp;semt=ais" \* MERGEFORMATINET </w:instrText>
      </w:r>
      <w:r>
        <w:fldChar w:fldCharType="separate"/>
      </w:r>
      <w:r w:rsidR="000642C4">
        <w:fldChar w:fldCharType="begin"/>
      </w:r>
      <w:r w:rsidR="000642C4">
        <w:instrText xml:space="preserve"> INCLUDEPICTURE  "https://img.freepik.com/free-vector/vertical-infographic-arrow-design-with-5-options-steps_1142-10317.jpg?size=338&amp;ext=jpg&amp;ga=GA1.1.1880011253.1699401600&amp;semt=ais" \* MERGEFORMATINET </w:instrText>
      </w:r>
      <w:r w:rsidR="000642C4">
        <w:fldChar w:fldCharType="separate"/>
      </w:r>
      <w:r w:rsidR="004F61D0">
        <w:fldChar w:fldCharType="begin"/>
      </w:r>
      <w:r w:rsidR="004F61D0">
        <w:instrText xml:space="preserve"> INCLUDEPICTURE  "https://img.freepik.com/free-vector/vertical-infographic-arrow-design-with-5-options-steps_1142-10317.jpg?size=338&amp;ext=jpg&amp;ga=GA1.1.1880011253.1699401600&amp;semt=ais" \* MERGEFORMATINET </w:instrText>
      </w:r>
      <w:r w:rsidR="004F61D0">
        <w:fldChar w:fldCharType="separate"/>
      </w:r>
      <w:r w:rsidR="00C33613">
        <w:fldChar w:fldCharType="begin"/>
      </w:r>
      <w:r w:rsidR="00C33613">
        <w:instrText xml:space="preserve"> </w:instrText>
      </w:r>
      <w:r w:rsidR="00C33613">
        <w:instrText>INCLUDEPICTURE  "https://img.freepik.com/free-vector/vertical-infographic-arrow-design-with-5-options-steps_1142-10317.jpg?size=338&amp;ext=jpg&amp;ga=GA1.1.1880011253.1699401600&amp;semt=ais" \* MERGEFORMATINET</w:instrText>
      </w:r>
      <w:r w:rsidR="00C33613">
        <w:instrText xml:space="preserve"> </w:instrText>
      </w:r>
      <w:r w:rsidR="00C33613">
        <w:fldChar w:fldCharType="separate"/>
      </w:r>
      <w:r w:rsidR="00C33613">
        <w:pict w14:anchorId="13B055FF">
          <v:shape id="_x0000_i1026" type="#_x0000_t75" alt="Page 180 | Work Flow Diagram Images - Free Download on Freepik" style="width:332pt;height:332pt">
            <v:imagedata r:id="rId16" r:href="rId17"/>
          </v:shape>
        </w:pict>
      </w:r>
      <w:r w:rsidR="00C33613">
        <w:fldChar w:fldCharType="end"/>
      </w:r>
      <w:r w:rsidR="004F61D0">
        <w:fldChar w:fldCharType="end"/>
      </w:r>
      <w:r w:rsidR="000642C4">
        <w:fldChar w:fldCharType="end"/>
      </w:r>
      <w:r>
        <w:fldChar w:fldCharType="end"/>
      </w:r>
      <w:r>
        <w:rPr>
          <w:bCs/>
        </w:rPr>
        <w:br w:type="page"/>
      </w:r>
      <w:r w:rsidR="00EC5589">
        <w:rPr>
          <w:bCs/>
        </w:rPr>
        <w:t>4</w:t>
      </w:r>
      <w:r w:rsidR="00EC5589" w:rsidRPr="00E94AF0">
        <w:rPr>
          <w:bCs/>
        </w:rPr>
        <w:t>.</w:t>
      </w:r>
      <w:r w:rsidR="00EC5589">
        <w:t xml:space="preserve"> Conclusion</w:t>
      </w:r>
    </w:p>
    <w:p w14:paraId="7CA25E83" w14:textId="77777777" w:rsidR="00EC5589" w:rsidRPr="00F05835" w:rsidRDefault="00EC5589" w:rsidP="00EC5589">
      <w:pPr>
        <w:pStyle w:val="BULKCONTENT"/>
        <w:rPr>
          <w:lang w:val="fr-CA"/>
        </w:rPr>
      </w:pPr>
      <w:r w:rsidRPr="00AD5618">
        <w:t xml:space="preserve">Lorem ipsum </w:t>
      </w:r>
      <w:proofErr w:type="spellStart"/>
      <w:r w:rsidRPr="00AD5618">
        <w:t>dolor</w:t>
      </w:r>
      <w:proofErr w:type="spellEnd"/>
      <w:r w:rsidRPr="00AD5618">
        <w:t xml:space="preserve"> sit </w:t>
      </w:r>
      <w:proofErr w:type="spellStart"/>
      <w:r w:rsidRPr="00AD5618">
        <w:t>amet</w:t>
      </w:r>
      <w:proofErr w:type="spellEnd"/>
      <w:r w:rsidRPr="00AD5618">
        <w:t xml:space="preserve">, </w:t>
      </w:r>
      <w:proofErr w:type="spellStart"/>
      <w:r w:rsidRPr="00AD5618">
        <w:t>consectetur</w:t>
      </w:r>
      <w:proofErr w:type="spellEnd"/>
      <w:r w:rsidRPr="00AD5618">
        <w:t xml:space="preserve"> </w:t>
      </w:r>
      <w:proofErr w:type="spellStart"/>
      <w:r w:rsidRPr="00AD5618">
        <w:t>adipiscing</w:t>
      </w:r>
      <w:proofErr w:type="spellEnd"/>
      <w:r w:rsidRPr="00AD5618">
        <w:t xml:space="preserve"> </w:t>
      </w:r>
      <w:proofErr w:type="spellStart"/>
      <w:r w:rsidRPr="00AD5618">
        <w:t>elit</w:t>
      </w:r>
      <w:proofErr w:type="spellEnd"/>
      <w:r w:rsidRPr="00AD5618">
        <w:t xml:space="preserve">, </w:t>
      </w:r>
      <w:proofErr w:type="spellStart"/>
      <w:r w:rsidRPr="00AD5618">
        <w:t>sed</w:t>
      </w:r>
      <w:proofErr w:type="spellEnd"/>
      <w:r w:rsidRPr="00AD5618">
        <w:t xml:space="preserve"> do </w:t>
      </w:r>
      <w:proofErr w:type="spellStart"/>
      <w:r w:rsidRPr="00AD5618">
        <w:t>eiusmod</w:t>
      </w:r>
      <w:proofErr w:type="spellEnd"/>
      <w:r w:rsidRPr="00AD5618">
        <w:t xml:space="preserve"> </w:t>
      </w:r>
      <w:proofErr w:type="spellStart"/>
      <w:r w:rsidRPr="00AD5618">
        <w:t>tempor</w:t>
      </w:r>
      <w:proofErr w:type="spellEnd"/>
      <w:r w:rsidRPr="00AD5618">
        <w:t xml:space="preserve"> </w:t>
      </w:r>
      <w:proofErr w:type="spellStart"/>
      <w:r w:rsidRPr="00AD5618">
        <w:t>incididunt</w:t>
      </w:r>
      <w:proofErr w:type="spellEnd"/>
      <w:r w:rsidRPr="00AD5618">
        <w:t xml:space="preserve"> </w:t>
      </w:r>
      <w:proofErr w:type="spellStart"/>
      <w:r w:rsidRPr="00AD5618">
        <w:t>ut</w:t>
      </w:r>
      <w:proofErr w:type="spellEnd"/>
      <w:r w:rsidRPr="00AD5618">
        <w:t xml:space="preserve"> labore et dolore magna </w:t>
      </w:r>
      <w:proofErr w:type="spellStart"/>
      <w:r w:rsidRPr="00AD5618">
        <w:t>aliqua</w:t>
      </w:r>
      <w:proofErr w:type="spellEnd"/>
      <w:r w:rsidRPr="00AD5618">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F05835">
        <w:rPr>
          <w:lang w:val="fr-CA"/>
        </w:rPr>
        <w:t>Egestas</w:t>
      </w:r>
      <w:proofErr w:type="spellEnd"/>
      <w:r w:rsidRPr="00F05835">
        <w:rPr>
          <w:lang w:val="fr-CA"/>
        </w:rPr>
        <w:t xml:space="preserve"> </w:t>
      </w:r>
      <w:proofErr w:type="spellStart"/>
      <w:r w:rsidRPr="00F05835">
        <w:rPr>
          <w:lang w:val="fr-CA"/>
        </w:rPr>
        <w:t>dui</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ornare</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odio</w:t>
      </w:r>
      <w:proofErr w:type="spellEnd"/>
      <w:r w:rsidRPr="00F05835">
        <w:rPr>
          <w:lang w:val="fr-CA"/>
        </w:rPr>
        <w:t xml:space="preserve"> ut </w:t>
      </w:r>
      <w:proofErr w:type="spellStart"/>
      <w:r w:rsidRPr="00F05835">
        <w:rPr>
          <w:lang w:val="fr-CA"/>
        </w:rPr>
        <w:t>sem</w:t>
      </w:r>
      <w:proofErr w:type="spellEnd"/>
      <w:r w:rsidRPr="00F05835">
        <w:rPr>
          <w:lang w:val="fr-CA"/>
        </w:rPr>
        <w:t xml:space="preserve"> </w:t>
      </w:r>
      <w:proofErr w:type="spellStart"/>
      <w:r w:rsidRPr="00F05835">
        <w:rPr>
          <w:lang w:val="fr-CA"/>
        </w:rPr>
        <w:t>nulla</w:t>
      </w:r>
      <w:proofErr w:type="spellEnd"/>
      <w:r w:rsidRPr="00F05835">
        <w:rPr>
          <w:lang w:val="fr-CA"/>
        </w:rPr>
        <w:t xml:space="preserve">. Tellus </w:t>
      </w:r>
      <w:proofErr w:type="spellStart"/>
      <w:r w:rsidRPr="00F05835">
        <w:rPr>
          <w:lang w:val="fr-CA"/>
        </w:rPr>
        <w:t>rutrum</w:t>
      </w:r>
      <w:proofErr w:type="spellEnd"/>
      <w:r w:rsidRPr="00F05835">
        <w:rPr>
          <w:lang w:val="fr-CA"/>
        </w:rPr>
        <w:t xml:space="preserve"> </w:t>
      </w:r>
      <w:proofErr w:type="spellStart"/>
      <w:r w:rsidRPr="00F05835">
        <w:rPr>
          <w:lang w:val="fr-CA"/>
        </w:rPr>
        <w:t>tellus</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eu </w:t>
      </w:r>
      <w:proofErr w:type="spellStart"/>
      <w:r w:rsidRPr="00F05835">
        <w:rPr>
          <w:lang w:val="fr-CA"/>
        </w:rPr>
        <w:t>tincidunt</w:t>
      </w:r>
      <w:proofErr w:type="spellEnd"/>
      <w:r w:rsidRPr="00F05835">
        <w:rPr>
          <w:lang w:val="fr-CA"/>
        </w:rPr>
        <w:t xml:space="preserve"> </w:t>
      </w:r>
      <w:proofErr w:type="spellStart"/>
      <w:r w:rsidRPr="00F05835">
        <w:rPr>
          <w:lang w:val="fr-CA"/>
        </w:rPr>
        <w:t>tortor</w:t>
      </w:r>
      <w:proofErr w:type="spellEnd"/>
      <w:r w:rsidRPr="00F05835">
        <w:rPr>
          <w:lang w:val="fr-CA"/>
        </w:rPr>
        <w:t xml:space="preserve"> </w:t>
      </w:r>
      <w:proofErr w:type="spellStart"/>
      <w:r w:rsidRPr="00F05835">
        <w:rPr>
          <w:lang w:val="fr-CA"/>
        </w:rPr>
        <w:t>aliquam</w:t>
      </w:r>
      <w:proofErr w:type="spellEnd"/>
      <w:r w:rsidRPr="00F05835">
        <w:rPr>
          <w:lang w:val="fr-CA"/>
        </w:rPr>
        <w:t xml:space="preserve">. Vitae </w:t>
      </w:r>
      <w:proofErr w:type="spellStart"/>
      <w:r w:rsidRPr="00F05835">
        <w:rPr>
          <w:lang w:val="fr-CA"/>
        </w:rPr>
        <w:t>elementum</w:t>
      </w:r>
      <w:proofErr w:type="spellEnd"/>
      <w:r w:rsidRPr="00F05835">
        <w:rPr>
          <w:lang w:val="fr-CA"/>
        </w:rPr>
        <w:t xml:space="preserve"> </w:t>
      </w:r>
      <w:proofErr w:type="spellStart"/>
      <w:r w:rsidRPr="00F05835">
        <w:rPr>
          <w:lang w:val="fr-CA"/>
        </w:rPr>
        <w:t>curabitur</w:t>
      </w:r>
      <w:proofErr w:type="spellEnd"/>
      <w:r w:rsidRPr="00F05835">
        <w:rPr>
          <w:lang w:val="fr-CA"/>
        </w:rPr>
        <w:t xml:space="preserve"> vitae nunc. Vitae nunc </w:t>
      </w:r>
      <w:proofErr w:type="spellStart"/>
      <w:r w:rsidRPr="00F05835">
        <w:rPr>
          <w:lang w:val="fr-CA"/>
        </w:rPr>
        <w:t>sed</w:t>
      </w:r>
      <w:proofErr w:type="spellEnd"/>
      <w:r w:rsidRPr="00F05835">
        <w:rPr>
          <w:lang w:val="fr-CA"/>
        </w:rPr>
        <w:t xml:space="preserve"> </w:t>
      </w:r>
      <w:proofErr w:type="spellStart"/>
      <w:r w:rsidRPr="00F05835">
        <w:rPr>
          <w:lang w:val="fr-CA"/>
        </w:rPr>
        <w:t>velit</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sodales</w:t>
      </w:r>
      <w:proofErr w:type="spellEnd"/>
      <w:r w:rsidRPr="00F05835">
        <w:rPr>
          <w:lang w:val="fr-CA"/>
        </w:rPr>
        <w:t xml:space="preserve"> ut. </w:t>
      </w:r>
      <w:proofErr w:type="spellStart"/>
      <w:r w:rsidRPr="00F05835">
        <w:rPr>
          <w:lang w:val="fr-CA"/>
        </w:rPr>
        <w:t>Consequat</w:t>
      </w:r>
      <w:proofErr w:type="spellEnd"/>
      <w:r w:rsidRPr="00F05835">
        <w:rPr>
          <w:lang w:val="fr-CA"/>
        </w:rPr>
        <w:t xml:space="preserve"> </w:t>
      </w:r>
      <w:proofErr w:type="spellStart"/>
      <w:r w:rsidRPr="00F05835">
        <w:rPr>
          <w:lang w:val="fr-CA"/>
        </w:rPr>
        <w:t>ac</w:t>
      </w:r>
      <w:proofErr w:type="spellEnd"/>
      <w:r w:rsidRPr="00F05835">
        <w:rPr>
          <w:lang w:val="fr-CA"/>
        </w:rPr>
        <w:t xml:space="preserve"> </w:t>
      </w:r>
      <w:proofErr w:type="spellStart"/>
      <w:r w:rsidRPr="00F05835">
        <w:rPr>
          <w:lang w:val="fr-CA"/>
        </w:rPr>
        <w:t>felis</w:t>
      </w:r>
      <w:proofErr w:type="spellEnd"/>
      <w:r w:rsidRPr="00F05835">
        <w:rPr>
          <w:lang w:val="fr-CA"/>
        </w:rPr>
        <w:t xml:space="preserve"> </w:t>
      </w:r>
      <w:proofErr w:type="spellStart"/>
      <w:r w:rsidRPr="00F05835">
        <w:rPr>
          <w:lang w:val="fr-CA"/>
        </w:rPr>
        <w:t>donec</w:t>
      </w:r>
      <w:proofErr w:type="spellEnd"/>
      <w:r w:rsidRPr="00F05835">
        <w:rPr>
          <w:lang w:val="fr-CA"/>
        </w:rPr>
        <w:t xml:space="preserve"> et </w:t>
      </w:r>
      <w:proofErr w:type="spellStart"/>
      <w:r w:rsidRPr="00F05835">
        <w:rPr>
          <w:lang w:val="fr-CA"/>
        </w:rPr>
        <w:t>odio</w:t>
      </w:r>
      <w:proofErr w:type="spellEnd"/>
      <w:r w:rsidRPr="00F05835">
        <w:rPr>
          <w:lang w:val="fr-CA"/>
        </w:rPr>
        <w:t xml:space="preserve"> </w:t>
      </w:r>
      <w:proofErr w:type="spellStart"/>
      <w:r w:rsidRPr="00F05835">
        <w:rPr>
          <w:lang w:val="fr-CA"/>
        </w:rPr>
        <w:t>pellentesque</w:t>
      </w:r>
      <w:proofErr w:type="spellEnd"/>
      <w:r w:rsidRPr="00F05835">
        <w:rPr>
          <w:lang w:val="fr-CA"/>
        </w:rPr>
        <w:t xml:space="preserve"> diam. </w:t>
      </w:r>
    </w:p>
    <w:p w14:paraId="7C10C205" w14:textId="77777777" w:rsidR="008C38B2" w:rsidRPr="00F05835" w:rsidRDefault="008C38B2" w:rsidP="00AD5618">
      <w:pPr>
        <w:pStyle w:val="BULKCONTENT"/>
        <w:rPr>
          <w:lang w:val="fr-CA"/>
        </w:rPr>
      </w:pPr>
    </w:p>
    <w:p w14:paraId="29F03287" w14:textId="77777777" w:rsidR="008C38B2" w:rsidRPr="00F05835" w:rsidRDefault="008C38B2" w:rsidP="001D31B2">
      <w:pPr>
        <w:pStyle w:val="H1-NFP"/>
        <w:rPr>
          <w:lang w:val="fr-CA"/>
        </w:rPr>
      </w:pPr>
    </w:p>
    <w:p w14:paraId="7ECF307E" w14:textId="77777777" w:rsidR="00850DE2" w:rsidRDefault="00850DE2" w:rsidP="00850DE2">
      <w:pPr>
        <w:pStyle w:val="H1-NFP"/>
      </w:pPr>
      <w:r w:rsidRPr="00F05835">
        <w:rPr>
          <w:lang w:val="en-US"/>
        </w:rPr>
        <w:br w:type="page"/>
      </w:r>
      <w:r w:rsidR="004959C2">
        <w:rPr>
          <w:bCs/>
        </w:rPr>
        <w:t>5</w:t>
      </w:r>
      <w:r w:rsidRPr="00E94AF0">
        <w:rPr>
          <w:bCs/>
        </w:rPr>
        <w:t>.</w:t>
      </w:r>
      <w:r>
        <w:t xml:space="preserve"> </w:t>
      </w:r>
      <w:r w:rsidR="003458B4">
        <w:t>About NFP</w:t>
      </w:r>
    </w:p>
    <w:p w14:paraId="6D844E9A" w14:textId="243DF2DC" w:rsidR="00F05835" w:rsidRDefault="00F05835" w:rsidP="00F05835">
      <w:pPr>
        <w:pStyle w:val="BULKCONTENT"/>
      </w:pPr>
      <w:r>
        <w:t xml:space="preserve">NFP, an Aon company, is an organisation of consultative advisors and problem solvers helping companies and individuals address their most significant risk, workforce, wealth management and retirement challenges. With colleagues across the US, </w:t>
      </w:r>
      <w:r w:rsidR="009541BC">
        <w:t xml:space="preserve">Puerto Rico, </w:t>
      </w:r>
      <w:r>
        <w:t xml:space="preserve">Canada, UK and Ireland, we serve a diversity of clients, industries and communities. </w:t>
      </w:r>
    </w:p>
    <w:p w14:paraId="07C85B77" w14:textId="77777777" w:rsidR="00F05835" w:rsidRDefault="00F05835" w:rsidP="00F05835">
      <w:pPr>
        <w:pStyle w:val="BULKCONTENT"/>
      </w:pPr>
    </w:p>
    <w:p w14:paraId="2C699EE7" w14:textId="77777777" w:rsidR="008161E8" w:rsidRDefault="00F05835" w:rsidP="00F05835">
      <w:pPr>
        <w:pStyle w:val="BULKCONTENT"/>
      </w:pPr>
      <w:r>
        <w:t xml:space="preserve">Our global capabilities, specialised expertise and customized solutions span commercial business insurance, employee benefits, people consultancy, health and safety, and individual financial planning. Together, we put people first, prioritize partnerships and continuously advance a culture we’re proud of. </w:t>
      </w:r>
    </w:p>
    <w:p w14:paraId="6B01C002" w14:textId="77777777" w:rsidR="00F05835" w:rsidRDefault="00F05835" w:rsidP="00F05835">
      <w:pPr>
        <w:pStyle w:val="BULKCONTENT"/>
      </w:pPr>
    </w:p>
    <w:p w14:paraId="3D30007E" w14:textId="77777777" w:rsidR="008161E8" w:rsidRDefault="008161E8" w:rsidP="008161E8">
      <w:pPr>
        <w:pStyle w:val="BULKCONTENT"/>
      </w:pPr>
      <w:r w:rsidRPr="008161E8">
        <w:t xml:space="preserve">Headquartered in the United States, we have been expanding rapidly in the UK and Ireland since 2016, bringing our range of specialist support and solutions to large corporations, SMEs and individuals who need it – no matter which industry they operate in. Through technology, consulting and broking expertise, the specialisms we provide include commercial insurance, employee benefits, HR and health and safety, delivering long-term strategic value for our clients and guiding organisations and their people to thrive. Underpinning everything we do is our </w:t>
      </w:r>
      <w:r w:rsidR="00F05835">
        <w:t>p</w:t>
      </w:r>
      <w:r w:rsidR="00F05835" w:rsidRPr="008161E8">
        <w:t>eople-first</w:t>
      </w:r>
      <w:r w:rsidR="00F05835">
        <w:t xml:space="preserve"> </w:t>
      </w:r>
      <w:r w:rsidRPr="008161E8">
        <w:t>philosophy. This not only applies to our employees but is extended to you, our partners and the people that help you grow.</w:t>
      </w:r>
    </w:p>
    <w:p w14:paraId="758FADAC" w14:textId="06A34629" w:rsidR="00205C4D" w:rsidRDefault="00205C4D" w:rsidP="008161E8">
      <w:pPr>
        <w:pStyle w:val="BULKCONTENT"/>
      </w:pPr>
    </w:p>
    <w:p w14:paraId="5950A2DD" w14:textId="40C74399" w:rsidR="00E470D3" w:rsidRDefault="00C33613" w:rsidP="007919FD">
      <w:pPr>
        <w:pStyle w:val="H2"/>
      </w:pPr>
      <w:r>
        <w:rPr>
          <w:noProof/>
        </w:rPr>
        <w:pict w14:anchorId="5DA130E5">
          <v:shape id="_x0000_s2099" type="#_x0000_t75" style="position:absolute;margin-left:-53.85pt;margin-top:12.1pt;width:633.95pt;height:220.3pt;z-index:251670016;mso-position-horizontal-relative:text;mso-position-vertical-relative:text">
            <v:imagedata r:id="rId18" o:title="Empl_Offc_Graphic copy"/>
          </v:shape>
        </w:pict>
      </w:r>
    </w:p>
    <w:p w14:paraId="058347F5" w14:textId="5BAEBB34" w:rsidR="005461E6" w:rsidRDefault="00487C76" w:rsidP="007919FD">
      <w:pPr>
        <w:pStyle w:val="H2"/>
      </w:pPr>
      <w:r w:rsidRPr="00E470D3">
        <w:br w:type="page"/>
      </w:r>
      <w:proofErr w:type="spellStart"/>
      <w:r w:rsidR="005461E6">
        <w:t>PeopleFirst</w:t>
      </w:r>
      <w:proofErr w:type="spellEnd"/>
    </w:p>
    <w:p w14:paraId="186C2A3E" w14:textId="77777777" w:rsidR="00D33BFC" w:rsidRDefault="00D33BFC" w:rsidP="007919FD">
      <w:pPr>
        <w:pStyle w:val="H2"/>
      </w:pPr>
    </w:p>
    <w:p w14:paraId="089D54C2" w14:textId="77777777" w:rsidR="004E5E71" w:rsidRDefault="004E5E71" w:rsidP="004E5E71">
      <w:pPr>
        <w:pStyle w:val="BULKCONTENT"/>
      </w:pPr>
      <w:r>
        <w:t xml:space="preserve">We understand that more people </w:t>
      </w:r>
      <w:proofErr w:type="gramStart"/>
      <w:r>
        <w:t>means</w:t>
      </w:r>
      <w:proofErr w:type="gramEnd"/>
      <w:r>
        <w:t xml:space="preserve"> more experience, more expertise, more diversity of thought and more opportunities to understand the world we share. By embracing organic collaboration and innovation, we </w:t>
      </w:r>
      <w:proofErr w:type="gramStart"/>
      <w:r>
        <w:t>are able to</w:t>
      </w:r>
      <w:proofErr w:type="gramEnd"/>
      <w:r>
        <w:t xml:space="preserve"> integrate an array of ideas and perspectives to continuously refine what we do and how we do it.</w:t>
      </w:r>
    </w:p>
    <w:p w14:paraId="16C94DDA" w14:textId="77777777" w:rsidR="004E5E71" w:rsidRDefault="004E5E71" w:rsidP="004E5E71">
      <w:pPr>
        <w:pStyle w:val="BULKCONTENT"/>
      </w:pPr>
    </w:p>
    <w:p w14:paraId="43BC6096" w14:textId="77777777" w:rsidR="004E5E71" w:rsidRDefault="004E5E71" w:rsidP="004E5E71">
      <w:pPr>
        <w:pStyle w:val="BULKCONTENT"/>
      </w:pPr>
      <w:r>
        <w:t>Building a diverse, collaborative and innovative team requires leadership, deliberate action, and ongoing measurement. We actively support the well-being of our employees with benefits and programs driven by recognition, community, financial well-being tools, development and inclusion, fostering personal and professional growth that keeps us moving forward.</w:t>
      </w:r>
    </w:p>
    <w:p w14:paraId="2CD243C5" w14:textId="77777777" w:rsidR="007A5A90" w:rsidRDefault="007A5A90" w:rsidP="004E5E71">
      <w:pPr>
        <w:pStyle w:val="BULKCONTENT"/>
      </w:pPr>
    </w:p>
    <w:p w14:paraId="197E97EA" w14:textId="77777777" w:rsidR="007A5A90" w:rsidRDefault="007A5A90" w:rsidP="007919FD">
      <w:pPr>
        <w:pStyle w:val="H2"/>
      </w:pPr>
    </w:p>
    <w:p w14:paraId="28969A17" w14:textId="77777777" w:rsidR="00D33BFC" w:rsidRDefault="008161E8" w:rsidP="007919FD">
      <w:pPr>
        <w:pStyle w:val="H2"/>
      </w:pPr>
      <w:r>
        <w:t>Community and charity</w:t>
      </w:r>
    </w:p>
    <w:p w14:paraId="34A23308" w14:textId="77777777" w:rsidR="00D33BFC" w:rsidRDefault="00D33BFC" w:rsidP="007919FD">
      <w:pPr>
        <w:pStyle w:val="H2"/>
      </w:pPr>
    </w:p>
    <w:p w14:paraId="4D8C891B" w14:textId="77777777" w:rsidR="008161E8" w:rsidRPr="008161E8" w:rsidRDefault="008161E8" w:rsidP="008161E8">
      <w:pPr>
        <w:pStyle w:val="BULKCONTENT"/>
      </w:pPr>
      <w:r w:rsidRPr="008161E8">
        <w:t>Here at NFP we take pride in supporting the wider community, which is why we actively get involved. This year, we’re continuing our partnership with the Teenage Cancer Trust and Envision.</w:t>
      </w:r>
      <w:r w:rsidR="00037189">
        <w:t xml:space="preserve"> </w:t>
      </w:r>
      <w:r w:rsidRPr="008161E8">
        <w:t>As well as making NFP a great place to work for our colleagues, we want to ensure that we are making a difference in our local communities too. That’s why we challenge all our people to make a commitment to local charities and community initiatives.</w:t>
      </w:r>
    </w:p>
    <w:p w14:paraId="2374AA6D" w14:textId="77777777" w:rsidR="008161E8" w:rsidRDefault="008161E8" w:rsidP="008161E8">
      <w:pPr>
        <w:rPr>
          <w:rFonts w:ascii="Arial" w:eastAsia="Calibri" w:hAnsi="Arial" w:cs="Calibri"/>
          <w:color w:val="767171"/>
          <w:sz w:val="22"/>
          <w:szCs w:val="22"/>
          <w:lang w:val="en-GB"/>
        </w:rPr>
      </w:pPr>
    </w:p>
    <w:p w14:paraId="4DBAD45D" w14:textId="77777777" w:rsidR="00B179EF" w:rsidRPr="008161E8" w:rsidRDefault="00C33613" w:rsidP="008161E8">
      <w:pPr>
        <w:rPr>
          <w:rFonts w:ascii="Arial" w:eastAsia="Calibri" w:hAnsi="Arial" w:cs="Calibri"/>
          <w:color w:val="767171"/>
          <w:sz w:val="22"/>
          <w:szCs w:val="22"/>
          <w:lang w:val="en-GB"/>
        </w:rPr>
      </w:pPr>
      <w:r>
        <w:rPr>
          <w:noProof/>
        </w:rPr>
        <w:pict w14:anchorId="1C93B149">
          <v:shape id="Picture 1" o:spid="_x0000_i1027" type="#_x0000_t75" style="width:486.5pt;height:258pt;visibility:visible">
            <v:imagedata r:id="rId19" o:title=""/>
          </v:shape>
        </w:pict>
      </w:r>
    </w:p>
    <w:p w14:paraId="1371D98A" w14:textId="77777777" w:rsidR="00140746" w:rsidRDefault="00140746" w:rsidP="00E11BC5">
      <w:pPr>
        <w:pStyle w:val="BULKCONTENT"/>
        <w:rPr>
          <w:b/>
          <w:color w:val="4E9237"/>
        </w:rPr>
      </w:pPr>
    </w:p>
    <w:p w14:paraId="11B3503D" w14:textId="77777777" w:rsidR="00B179EF" w:rsidRPr="00B179EF" w:rsidRDefault="00B179EF" w:rsidP="00E11BC5">
      <w:pPr>
        <w:pStyle w:val="BULKCONTENT"/>
        <w:rPr>
          <w:bCs/>
          <w:color w:val="4E9237"/>
          <w:u w:val="single"/>
        </w:rPr>
      </w:pPr>
      <w:r>
        <w:rPr>
          <w:bCs/>
          <w:color w:val="4E9237"/>
          <w:u w:val="single"/>
        </w:rPr>
        <w:t>Hear from Gemma how we support local charities &gt;</w:t>
      </w:r>
      <w:r w:rsidRPr="00B179EF">
        <w:rPr>
          <w:bCs/>
          <w:color w:val="4E9237"/>
          <w:u w:val="single"/>
        </w:rPr>
        <w:t xml:space="preserve"> </w:t>
      </w:r>
    </w:p>
    <w:p w14:paraId="2719E41E" w14:textId="77777777" w:rsidR="00037189" w:rsidRDefault="00037189" w:rsidP="00E11BC5">
      <w:pPr>
        <w:pStyle w:val="BULKCONTENT"/>
        <w:rPr>
          <w:b/>
          <w:color w:val="4E9237"/>
        </w:rPr>
      </w:pPr>
    </w:p>
    <w:p w14:paraId="27510FF8" w14:textId="77777777" w:rsidR="008161E8" w:rsidRDefault="007A5A90" w:rsidP="00E11BC5">
      <w:pPr>
        <w:pStyle w:val="BULKCONTENT"/>
        <w:rPr>
          <w:b/>
          <w:color w:val="4E9237"/>
        </w:rPr>
      </w:pPr>
      <w:r w:rsidRPr="007A5A90">
        <w:rPr>
          <w:b/>
          <w:color w:val="4E9237"/>
        </w:rPr>
        <w:t>Corporate social responsibility</w:t>
      </w:r>
    </w:p>
    <w:p w14:paraId="6BDE51FE" w14:textId="77777777" w:rsidR="007A5A90" w:rsidRDefault="007A5A90" w:rsidP="00E11BC5">
      <w:pPr>
        <w:pStyle w:val="BULKCONTENT"/>
        <w:rPr>
          <w:b/>
          <w:color w:val="4E9237"/>
        </w:rPr>
      </w:pPr>
    </w:p>
    <w:p w14:paraId="4AFC6041" w14:textId="77777777" w:rsidR="008C6DEB" w:rsidRDefault="007A5A90" w:rsidP="007A5A90">
      <w:pPr>
        <w:pStyle w:val="BULKCONTENT"/>
      </w:pPr>
      <w:r w:rsidRPr="007A5A90">
        <w:t>Our corporate social responsibility (CSR) commitments refer to our responsibility toward society. Our company doesn’t exist in isolation; it’s part of a bigger system of people, values, other organisations and nature. Businesses have a responsibility to ensure they are having a positive impact on the world. This is something that’s at the heart of everything we do.</w:t>
      </w:r>
    </w:p>
    <w:p w14:paraId="4F057581" w14:textId="77777777" w:rsidR="007A5A90" w:rsidRDefault="007A5A90" w:rsidP="007A5A90">
      <w:pPr>
        <w:pStyle w:val="BULKCONT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321"/>
        <w:gridCol w:w="3321"/>
      </w:tblGrid>
      <w:tr w:rsidR="007A5A90" w14:paraId="53ED5B41" w14:textId="77777777" w:rsidTr="00DD100D">
        <w:trPr>
          <w:trHeight w:val="2044"/>
        </w:trPr>
        <w:tc>
          <w:tcPr>
            <w:tcW w:w="3320" w:type="dxa"/>
            <w:shd w:val="clear" w:color="auto" w:fill="auto"/>
          </w:tcPr>
          <w:p w14:paraId="1F79B22D" w14:textId="77777777" w:rsidR="00795FD3" w:rsidRPr="00DD100D" w:rsidRDefault="00795FD3" w:rsidP="00DD100D">
            <w:pPr>
              <w:pStyle w:val="BULKCONTENT"/>
            </w:pPr>
            <w:r w:rsidRPr="00DD100D">
              <w:rPr>
                <w:highlight w:val="yellow"/>
              </w:rPr>
              <w:t>[RECREATE THIS IMAGE]</w:t>
            </w:r>
          </w:p>
          <w:p w14:paraId="1AB539CC" w14:textId="77777777" w:rsidR="007A5A90" w:rsidRPr="00DD100D" w:rsidRDefault="00C33613" w:rsidP="00DD100D">
            <w:pPr>
              <w:pStyle w:val="BULKCONTENT"/>
              <w:jc w:val="center"/>
            </w:pPr>
            <w:r>
              <w:rPr>
                <w:noProof/>
              </w:rPr>
              <w:pict w14:anchorId="6904F57D">
                <v:shape id="Picture 1" o:spid="_x0000_s2065" type="#_x0000_t75" style="position:absolute;left:0;text-align:left;margin-left:34.6pt;margin-top:5.3pt;width:87.9pt;height:91.25pt;z-index:251653632;visibility:visible">
                  <v:imagedata r:id="rId20" o:title=""/>
                  <w10:wrap type="square"/>
                </v:shape>
              </w:pict>
            </w:r>
          </w:p>
          <w:p w14:paraId="35770B98" w14:textId="77777777" w:rsidR="008C6DEB" w:rsidRPr="00DD100D" w:rsidRDefault="008C6DEB" w:rsidP="00DD100D">
            <w:pPr>
              <w:pStyle w:val="BULKCONTENT"/>
              <w:jc w:val="center"/>
            </w:pPr>
          </w:p>
          <w:p w14:paraId="3304A0CF" w14:textId="77777777" w:rsidR="008C6DEB" w:rsidRPr="00DD100D" w:rsidRDefault="008C6DEB" w:rsidP="00DD100D">
            <w:pPr>
              <w:pStyle w:val="BULKCONTENT"/>
              <w:jc w:val="center"/>
            </w:pPr>
          </w:p>
          <w:p w14:paraId="5399EFD4" w14:textId="77777777" w:rsidR="008C6DEB" w:rsidRPr="00DD100D" w:rsidRDefault="008C6DEB" w:rsidP="00795FD3">
            <w:pPr>
              <w:pStyle w:val="BULKCONTENT"/>
            </w:pPr>
          </w:p>
        </w:tc>
        <w:tc>
          <w:tcPr>
            <w:tcW w:w="3321" w:type="dxa"/>
            <w:shd w:val="clear" w:color="auto" w:fill="auto"/>
          </w:tcPr>
          <w:p w14:paraId="53926E8F" w14:textId="77777777" w:rsidR="00795FD3" w:rsidRPr="00DD100D" w:rsidRDefault="00795FD3" w:rsidP="00DD100D">
            <w:pPr>
              <w:pStyle w:val="BULKCONTENT"/>
            </w:pPr>
            <w:r w:rsidRPr="00DD100D">
              <w:rPr>
                <w:highlight w:val="yellow"/>
              </w:rPr>
              <w:t>[RECREATE THIS IMAGE]</w:t>
            </w:r>
          </w:p>
          <w:p w14:paraId="33A835EC" w14:textId="77777777" w:rsidR="007A5A90" w:rsidRPr="00DD100D" w:rsidRDefault="00C33613" w:rsidP="00DD100D">
            <w:pPr>
              <w:pStyle w:val="BULKCONTENT"/>
              <w:jc w:val="center"/>
            </w:pPr>
            <w:r>
              <w:rPr>
                <w:noProof/>
              </w:rPr>
              <w:pict w14:anchorId="7E4AB08C">
                <v:shape id="_x0000_s2066" type="#_x0000_t75" style="position:absolute;left:0;text-align:left;margin-left:25.4pt;margin-top:5.5pt;width:87.9pt;height:91.25pt;z-index:251654656;visibility:visible">
                  <v:imagedata r:id="rId20" o:title=""/>
                  <w10:wrap type="square"/>
                </v:shape>
              </w:pict>
            </w:r>
          </w:p>
        </w:tc>
        <w:tc>
          <w:tcPr>
            <w:tcW w:w="3321" w:type="dxa"/>
            <w:shd w:val="clear" w:color="auto" w:fill="auto"/>
          </w:tcPr>
          <w:p w14:paraId="57296DA2" w14:textId="77777777" w:rsidR="00795FD3" w:rsidRPr="00DD100D" w:rsidRDefault="00795FD3" w:rsidP="00DD100D">
            <w:pPr>
              <w:pStyle w:val="BULKCONTENT"/>
            </w:pPr>
            <w:r w:rsidRPr="00DD100D">
              <w:rPr>
                <w:highlight w:val="yellow"/>
              </w:rPr>
              <w:t>[RECREATE THIS IMAGE]</w:t>
            </w:r>
          </w:p>
          <w:p w14:paraId="6B5FC3F4" w14:textId="77777777" w:rsidR="007A5A90" w:rsidRPr="00DD100D" w:rsidRDefault="00C33613" w:rsidP="00DD100D">
            <w:pPr>
              <w:pStyle w:val="BULKCONTENT"/>
              <w:jc w:val="center"/>
            </w:pPr>
            <w:r>
              <w:rPr>
                <w:noProof/>
              </w:rPr>
              <w:pict w14:anchorId="1263D988">
                <v:shape id="_x0000_s2067" type="#_x0000_t75" style="position:absolute;left:0;text-align:left;margin-left:33.4pt;margin-top:3.55pt;width:87.9pt;height:91.25pt;z-index:251655680;visibility:visible">
                  <v:imagedata r:id="rId20" o:title=""/>
                  <w10:wrap type="square"/>
                </v:shape>
              </w:pict>
            </w:r>
          </w:p>
        </w:tc>
      </w:tr>
      <w:tr w:rsidR="007A5A90" w14:paraId="7AACF840" w14:textId="77777777" w:rsidTr="00DD100D">
        <w:tc>
          <w:tcPr>
            <w:tcW w:w="3320" w:type="dxa"/>
            <w:shd w:val="clear" w:color="auto" w:fill="auto"/>
          </w:tcPr>
          <w:p w14:paraId="53D2B0F1" w14:textId="77777777" w:rsidR="007A5A90" w:rsidRPr="00DD100D" w:rsidRDefault="007A5A90" w:rsidP="00DD100D">
            <w:pPr>
              <w:pStyle w:val="BULKCONTENT"/>
              <w:jc w:val="center"/>
            </w:pPr>
            <w:r w:rsidRPr="00DD100D">
              <w:t>Defining clear and measurable key performance indicators and goals to monitor performance.</w:t>
            </w:r>
          </w:p>
        </w:tc>
        <w:tc>
          <w:tcPr>
            <w:tcW w:w="3321" w:type="dxa"/>
            <w:shd w:val="clear" w:color="auto" w:fill="auto"/>
          </w:tcPr>
          <w:p w14:paraId="54DAEFB5" w14:textId="77777777" w:rsidR="007A5A90" w:rsidRPr="00DD100D" w:rsidRDefault="007A5A90" w:rsidP="00DD100D">
            <w:pPr>
              <w:pStyle w:val="BULKCONTENT"/>
              <w:jc w:val="center"/>
            </w:pPr>
            <w:r w:rsidRPr="00DD100D">
              <w:t>Focusing on using effective communications to create excitement, foster a culture of sustainability, and educate all NFP team members on how sustainability impacts them, our company and other NFP stakeholders.</w:t>
            </w:r>
          </w:p>
        </w:tc>
        <w:tc>
          <w:tcPr>
            <w:tcW w:w="3321" w:type="dxa"/>
            <w:shd w:val="clear" w:color="auto" w:fill="auto"/>
          </w:tcPr>
          <w:p w14:paraId="6E2ACAA4" w14:textId="77777777" w:rsidR="007A5A90" w:rsidRPr="00DD100D" w:rsidRDefault="007A5A90" w:rsidP="00DD100D">
            <w:pPr>
              <w:pStyle w:val="BULKCONTENT"/>
              <w:jc w:val="center"/>
            </w:pPr>
            <w:r w:rsidRPr="00DD100D">
              <w:t>We strive to have a positive impact on our surroundings by investing money, as well as our time, passion and effort, to support initiatives, campaigns and charities that help improve local communities and the lives of those who live within them.</w:t>
            </w:r>
          </w:p>
        </w:tc>
      </w:tr>
    </w:tbl>
    <w:p w14:paraId="58BCA70F" w14:textId="77777777" w:rsidR="007A5A90" w:rsidRDefault="007A5A90" w:rsidP="00E11BC5">
      <w:pPr>
        <w:pStyle w:val="BULKCONTENT"/>
      </w:pPr>
    </w:p>
    <w:p w14:paraId="5861D55F" w14:textId="77777777" w:rsidR="00AA78F3" w:rsidRDefault="00AA78F3" w:rsidP="00E11BC5">
      <w:pPr>
        <w:pStyle w:val="BULKCONTENT"/>
        <w:rPr>
          <w:b/>
          <w:color w:val="4E9237"/>
        </w:rPr>
      </w:pPr>
    </w:p>
    <w:p w14:paraId="3C437F12" w14:textId="77777777" w:rsidR="007A5A90" w:rsidRDefault="00140746" w:rsidP="00E11BC5">
      <w:pPr>
        <w:pStyle w:val="BULKCONTENT"/>
        <w:rPr>
          <w:b/>
          <w:color w:val="4E9237"/>
        </w:rPr>
      </w:pPr>
      <w:r w:rsidRPr="00140746">
        <w:rPr>
          <w:b/>
          <w:color w:val="4E9237"/>
        </w:rPr>
        <w:t>Integrating diversity, equity, inclusion and belonging into everything we do</w:t>
      </w:r>
    </w:p>
    <w:p w14:paraId="046E9C0D" w14:textId="77777777" w:rsidR="00DB4D32" w:rsidRDefault="00DB4D32" w:rsidP="00E11BC5">
      <w:pPr>
        <w:pStyle w:val="BULKCONTENT"/>
        <w:rPr>
          <w:b/>
          <w:color w:val="4E9237"/>
        </w:rPr>
      </w:pPr>
    </w:p>
    <w:p w14:paraId="22654F47" w14:textId="77777777" w:rsidR="00DB4D32" w:rsidRPr="00DB4D32" w:rsidRDefault="00DB4D32" w:rsidP="00DB4D32">
      <w:pPr>
        <w:pStyle w:val="BULKCONTENT"/>
      </w:pPr>
      <w:r w:rsidRPr="00DB4D32">
        <w:t>Fostering a culture of belonging with employees, clients and communities starts with strategy, and continues with learning, acting, refining and moving forward with a belief that we are never done.</w:t>
      </w:r>
    </w:p>
    <w:p w14:paraId="239F253F" w14:textId="77777777" w:rsidR="00DB4D32" w:rsidRPr="00DB4D32" w:rsidRDefault="00DB4D32" w:rsidP="00DB4D32">
      <w:pPr>
        <w:pStyle w:val="BULKCONTENT"/>
      </w:pPr>
    </w:p>
    <w:p w14:paraId="2B649C2F" w14:textId="77777777" w:rsidR="00DB4D32" w:rsidRDefault="00DB4D32" w:rsidP="00DB4D32">
      <w:pPr>
        <w:pStyle w:val="BULKCONTENT"/>
      </w:pPr>
      <w:r w:rsidRPr="00DB4D32">
        <w:t>NFP embraces the unique identities of our employees and welcomes cultures of diversity, equity, inclusion and belonging, informing every aspect of our business and empowering our people to succeed.</w:t>
      </w:r>
    </w:p>
    <w:p w14:paraId="4DC876B0" w14:textId="77777777" w:rsidR="00DB4D32" w:rsidRDefault="00DB4D32" w:rsidP="00DB4D32">
      <w:pPr>
        <w:pStyle w:val="BULKCONTENT"/>
      </w:pPr>
    </w:p>
    <w:p w14:paraId="1E7E1FF2" w14:textId="77777777" w:rsidR="00DB4D32" w:rsidRDefault="00DB4D32" w:rsidP="00DB4D32">
      <w:pPr>
        <w:pStyle w:val="BULKCONTENT"/>
      </w:pPr>
      <w:r w:rsidRPr="00DB4D32">
        <w:t>Diversity, equity, inclusion and belonging are essential to everything we do. Ensuring our people bring their best selves to work every day by placing as much importance on family and community as they do their valuable work, helps them to better support clients’ needs. Simply put, it’s good for our people and it’s good for business.</w:t>
      </w:r>
    </w:p>
    <w:p w14:paraId="679C50DE" w14:textId="77777777" w:rsidR="003F4A12" w:rsidRDefault="003F4A12" w:rsidP="00DB4D32">
      <w:pPr>
        <w:pStyle w:val="BULKCONTENT"/>
      </w:pPr>
    </w:p>
    <w:p w14:paraId="72D73933" w14:textId="77777777" w:rsidR="00037189" w:rsidRDefault="00037189" w:rsidP="00DB4D32">
      <w:pPr>
        <w:pStyle w:val="BULKCONTENT"/>
      </w:pPr>
    </w:p>
    <w:p w14:paraId="45BA5097" w14:textId="77777777" w:rsidR="003A1B72" w:rsidRDefault="003A1B72" w:rsidP="00DB4D32">
      <w:pPr>
        <w:pStyle w:val="BULKCONTENT"/>
        <w:rPr>
          <w:b/>
          <w:bCs/>
        </w:rPr>
      </w:pPr>
    </w:p>
    <w:p w14:paraId="17B27C76" w14:textId="77777777" w:rsidR="003A1B72" w:rsidRDefault="003A1B72" w:rsidP="00DB4D32">
      <w:pPr>
        <w:pStyle w:val="BULKCONTENT"/>
        <w:rPr>
          <w:b/>
          <w:bCs/>
        </w:rPr>
      </w:pPr>
    </w:p>
    <w:p w14:paraId="355D78E9" w14:textId="77777777" w:rsidR="003A1B72" w:rsidRDefault="003A1B72" w:rsidP="00DB4D32">
      <w:pPr>
        <w:pStyle w:val="BULKCONTENT"/>
        <w:rPr>
          <w:b/>
          <w:bCs/>
        </w:rPr>
      </w:pPr>
    </w:p>
    <w:p w14:paraId="5DF44567" w14:textId="77777777" w:rsidR="003F4A12" w:rsidRDefault="003F4A12" w:rsidP="00DB4D32">
      <w:pPr>
        <w:pStyle w:val="BULKCONTENT"/>
        <w:rPr>
          <w:b/>
          <w:bCs/>
        </w:rPr>
      </w:pPr>
      <w:r w:rsidRPr="00C10299">
        <w:rPr>
          <w:b/>
          <w:bCs/>
        </w:rPr>
        <w:t>Our DEIB policy statement</w:t>
      </w:r>
    </w:p>
    <w:p w14:paraId="7F177A8C" w14:textId="77777777" w:rsidR="00AA78F3" w:rsidRDefault="00AA78F3" w:rsidP="00C10299">
      <w:pPr>
        <w:pStyle w:val="BULKCONTENT"/>
      </w:pPr>
    </w:p>
    <w:p w14:paraId="42C54FE9" w14:textId="77777777" w:rsidR="00C10299" w:rsidRPr="00C10299" w:rsidRDefault="00C10299" w:rsidP="00C10299">
      <w:pPr>
        <w:pStyle w:val="BULKCONTENT"/>
      </w:pPr>
      <w:r w:rsidRPr="00C10299">
        <w:t xml:space="preserve">NFP seeks to cultivate an </w:t>
      </w:r>
      <w:proofErr w:type="gramStart"/>
      <w:r w:rsidRPr="00C10299">
        <w:t>enterprise-wide</w:t>
      </w:r>
      <w:proofErr w:type="gramEnd"/>
      <w:r w:rsidRPr="00C10299">
        <w:t xml:space="preserve"> DEIB strategy that is aligned with business objectives and creates systems and cultures of diversity, equity, inclusion and belonging, permeates every aspect of the business, and empowers all employees and stakeholders, both internally and externally, to succeed.</w:t>
      </w:r>
    </w:p>
    <w:p w14:paraId="26976BA6" w14:textId="77777777" w:rsidR="00C10299" w:rsidRPr="00C10299" w:rsidRDefault="00C10299" w:rsidP="00C10299">
      <w:pPr>
        <w:pStyle w:val="BULKCONTENT"/>
      </w:pPr>
    </w:p>
    <w:p w14:paraId="1A097628" w14:textId="77777777" w:rsidR="00C10299" w:rsidRPr="00C10299" w:rsidRDefault="00C10299" w:rsidP="00C10299">
      <w:pPr>
        <w:pStyle w:val="BULKCONTENT"/>
      </w:pPr>
      <w:r w:rsidRPr="00C10299">
        <w:t>NFP is committed to DEIB because we know that a company is only as great as its employees. We continually seek out professionals with diverse characteristics and unique life experiences, knowledge, self-expression, capabilities and talent. Together we form a community that celebrates individual differences, shares perspectives and emphasizes belonging so people can be their authentic selves. Our community acknowledges contributions from everyone, no matter their education, opinions, culture, ethnicity, race, sex, gender identity and expression, nation of origin, age, generation, languages spoken, veteran’s status, colo</w:t>
      </w:r>
      <w:r w:rsidR="00B52873">
        <w:t>u</w:t>
      </w:r>
      <w:r w:rsidRPr="00C10299">
        <w:t>r, religion, disability, sexual orientation and beliefs.</w:t>
      </w:r>
    </w:p>
    <w:p w14:paraId="78068E81" w14:textId="77777777" w:rsidR="00C10299" w:rsidRPr="00C10299" w:rsidRDefault="00C10299" w:rsidP="00C10299">
      <w:pPr>
        <w:pStyle w:val="BULKCONTENT"/>
      </w:pPr>
    </w:p>
    <w:p w14:paraId="2E95F0FC" w14:textId="77777777" w:rsidR="00C10299" w:rsidRPr="00C10299" w:rsidRDefault="00C10299" w:rsidP="00C10299">
      <w:pPr>
        <w:pStyle w:val="BULKCONTENT"/>
      </w:pPr>
      <w:r w:rsidRPr="00C10299">
        <w:t>Our CEO and senior executives are committed to these initiatives, setting the tone for the entire organization. The NFP DEIB Advisory Board, composed of employees at all levels of the organization, spearheads initiatives that encourage a better, more inclusive work environment; promote opportunities for NFP to achieve workplace diversity, inclusivity and cultural competency; and align DEIB strategies with organizational goals and objectives to enhance the business of NFP. Likewise, our Business Resource Groups for Women, Black Professionals, LGBTQ+, Military &amp; Veterans, Asian, Latine, Disabled and Families form a collaborative, supportive community where both members and their allies join with the community at large to advance the members’ development and NFP as a business.</w:t>
      </w:r>
    </w:p>
    <w:p w14:paraId="494AD2C8" w14:textId="77777777" w:rsidR="00C10299" w:rsidRPr="00C10299" w:rsidRDefault="00C10299" w:rsidP="00C10299">
      <w:pPr>
        <w:pStyle w:val="BULKCONTENT"/>
      </w:pPr>
    </w:p>
    <w:p w14:paraId="56851753" w14:textId="77777777" w:rsidR="00C10299" w:rsidRPr="00C10299" w:rsidRDefault="00C10299" w:rsidP="00C10299">
      <w:pPr>
        <w:pStyle w:val="BULKCONTENT"/>
      </w:pPr>
      <w:r w:rsidRPr="00C10299">
        <w:t>We drive our vision internally and externally through four pillars: Employee, Client, Community and Supplier.</w:t>
      </w:r>
    </w:p>
    <w:p w14:paraId="4ADCAEBB" w14:textId="77777777" w:rsidR="00C10299" w:rsidRPr="00C10299" w:rsidRDefault="00C10299" w:rsidP="00C10299">
      <w:pPr>
        <w:pStyle w:val="BULKCONTENT"/>
      </w:pPr>
    </w:p>
    <w:p w14:paraId="0F282523" w14:textId="77777777" w:rsidR="00C10299" w:rsidRPr="00C10299" w:rsidRDefault="00C10299" w:rsidP="00C10299">
      <w:pPr>
        <w:pStyle w:val="BULKCONTENT"/>
      </w:pPr>
      <w:r w:rsidRPr="00C10299">
        <w:rPr>
          <w:b/>
          <w:bCs/>
          <w:color w:val="3C4652"/>
        </w:rPr>
        <w:t>Employee:</w:t>
      </w:r>
      <w:r w:rsidRPr="00C10299">
        <w:t xml:space="preserve"> This group is focused on diversifying our workforce through internal processes and opportunities that will support attraction and retention and grow talent, innovation and a sense of belonging for all.</w:t>
      </w:r>
    </w:p>
    <w:p w14:paraId="12256418" w14:textId="77777777" w:rsidR="00C10299" w:rsidRPr="00C10299" w:rsidRDefault="00C10299" w:rsidP="00C10299">
      <w:pPr>
        <w:pStyle w:val="BULKCONTENT"/>
      </w:pPr>
    </w:p>
    <w:p w14:paraId="3F7D9EEC" w14:textId="77777777" w:rsidR="00C10299" w:rsidRPr="00C10299" w:rsidRDefault="00C10299" w:rsidP="00C10299">
      <w:pPr>
        <w:pStyle w:val="BULKCONTENT"/>
      </w:pPr>
      <w:r w:rsidRPr="00C10299">
        <w:rPr>
          <w:b/>
          <w:bCs/>
          <w:color w:val="3C4652"/>
        </w:rPr>
        <w:t>Community:</w:t>
      </w:r>
      <w:r w:rsidRPr="00C10299">
        <w:t xml:space="preserve"> This group is focused on diversifying our charitable activities and involvement with programs that reflect historically underrepresented populations and align with NFP's goals and values.</w:t>
      </w:r>
    </w:p>
    <w:p w14:paraId="51469209" w14:textId="77777777" w:rsidR="00C10299" w:rsidRPr="00C10299" w:rsidRDefault="00C10299" w:rsidP="00C10299">
      <w:pPr>
        <w:pStyle w:val="BULKCONTENT"/>
      </w:pPr>
    </w:p>
    <w:p w14:paraId="1B5D35FE" w14:textId="77777777" w:rsidR="00C10299" w:rsidRPr="00C10299" w:rsidRDefault="00C10299" w:rsidP="00C10299">
      <w:pPr>
        <w:pStyle w:val="BULKCONTENT"/>
      </w:pPr>
      <w:r w:rsidRPr="00C10299">
        <w:rPr>
          <w:b/>
          <w:bCs/>
          <w:color w:val="3C4652"/>
        </w:rPr>
        <w:t>Client:</w:t>
      </w:r>
      <w:r w:rsidRPr="00C10299">
        <w:t xml:space="preserve"> This group will focus on enriching NFP's client relationships by illustrating our D&amp;I practices, as well as develop offerings relevant to all organi</w:t>
      </w:r>
      <w:r w:rsidR="0051164D">
        <w:t>s</w:t>
      </w:r>
      <w:r w:rsidRPr="00C10299">
        <w:t>ations that have D&amp;I priorities.</w:t>
      </w:r>
    </w:p>
    <w:p w14:paraId="61ED1921" w14:textId="77777777" w:rsidR="00C10299" w:rsidRPr="00C10299" w:rsidRDefault="00C10299" w:rsidP="00C10299">
      <w:pPr>
        <w:pStyle w:val="BULKCONTENT"/>
      </w:pPr>
    </w:p>
    <w:p w14:paraId="5FE9E83E" w14:textId="77777777" w:rsidR="00C10299" w:rsidRPr="00C10299" w:rsidRDefault="00C10299" w:rsidP="00C10299">
      <w:pPr>
        <w:pStyle w:val="BULKCONTENT"/>
      </w:pPr>
      <w:r w:rsidRPr="00C10299">
        <w:rPr>
          <w:b/>
          <w:bCs/>
          <w:color w:val="3C4652"/>
        </w:rPr>
        <w:t>Supplier:</w:t>
      </w:r>
      <w:r w:rsidRPr="00C10299">
        <w:t xml:space="preserve"> This group is focused on tying into and strengthening inclusive vendor relationships. We'll examine internal processes and determine how to better diversify and enhance vendor partnerships.</w:t>
      </w:r>
    </w:p>
    <w:p w14:paraId="2B7F89E3" w14:textId="77777777" w:rsidR="00C10299" w:rsidRPr="00C10299" w:rsidRDefault="00C10299" w:rsidP="00C10299">
      <w:pPr>
        <w:pStyle w:val="BULKCONTENT"/>
      </w:pPr>
      <w:r w:rsidRPr="00C10299">
        <w:t>As part of this work, we collaborate and partner with other like-valued organizations to effectuate change and positively impact our communities: supporting initiatives and organizations dedicated to building a more diverse, equitable, inclusive community and industry. In addition, NFP has created a Supplier Diversity Program (SDP) to develop, promote, improve, and increase diverse supplier partnerships and spend within the corporate supply chain. The SDP serves to prioritize our DEIB philosophy in the broader market by proactively establishing and strengthening relationships with diverse suppliers. By maximizing procurement opportunities, NFP can actively commit to achieving equal business opportunities and leverage business expansion in underrepresented communities and markets.</w:t>
      </w:r>
    </w:p>
    <w:p w14:paraId="56D98A80" w14:textId="77777777" w:rsidR="00C10299" w:rsidRPr="00C10299" w:rsidRDefault="00C10299" w:rsidP="00C10299">
      <w:pPr>
        <w:pStyle w:val="BULKCONTENT"/>
      </w:pPr>
    </w:p>
    <w:p w14:paraId="72A343D0" w14:textId="77777777" w:rsidR="00C10299" w:rsidRDefault="00C10299" w:rsidP="00C10299">
      <w:pPr>
        <w:pStyle w:val="BULKCONTENT"/>
      </w:pPr>
      <w:r w:rsidRPr="00C10299">
        <w:t>The more diverse and inclusive we are, the better we can serve our clients, the more effectively we can innovate and grow our business, the more we can positively impact our communities around the world, and the more successfully we can establish a legacy to be proud of. NFP is committed to respecting every person, and this expectation extends externally to our clients, communities and suppliers.</w:t>
      </w:r>
    </w:p>
    <w:p w14:paraId="7C6D714E" w14:textId="77777777" w:rsidR="00070C7B" w:rsidRDefault="00070C7B" w:rsidP="00C10299">
      <w:pPr>
        <w:pStyle w:val="BULKCONTENT"/>
      </w:pPr>
    </w:p>
    <w:p w14:paraId="0DA0A929" w14:textId="77777777" w:rsidR="00453128" w:rsidRDefault="00453128" w:rsidP="00C10299">
      <w:pPr>
        <w:pStyle w:val="BULKCONTENT"/>
      </w:pPr>
    </w:p>
    <w:p w14:paraId="67864C0E" w14:textId="77777777" w:rsidR="00070C7B" w:rsidRDefault="00070C7B" w:rsidP="00070C7B">
      <w:pPr>
        <w:pStyle w:val="BULKCONTENT"/>
        <w:rPr>
          <w:b/>
          <w:bCs/>
        </w:rPr>
      </w:pPr>
      <w:r>
        <w:rPr>
          <w:b/>
          <w:bCs/>
        </w:rPr>
        <w:t>DEIB Advisory Board</w:t>
      </w:r>
    </w:p>
    <w:p w14:paraId="26209DD6" w14:textId="77777777" w:rsidR="00070C7B" w:rsidRDefault="00070C7B" w:rsidP="00C10299">
      <w:pPr>
        <w:pStyle w:val="BULKCONTENT"/>
      </w:pPr>
    </w:p>
    <w:p w14:paraId="4C53F209" w14:textId="77777777" w:rsidR="00070C7B" w:rsidRDefault="00070C7B" w:rsidP="00070C7B">
      <w:pPr>
        <w:pStyle w:val="BULKCONTENT"/>
      </w:pPr>
      <w:r>
        <w:t>NFP’s DEIB Advisory Board is the driving force behind our company’s efforts to advance diversity, equity, inclusion and belonging (DEIB).</w:t>
      </w:r>
    </w:p>
    <w:p w14:paraId="4B790E33" w14:textId="77777777" w:rsidR="00070C7B" w:rsidRDefault="00070C7B" w:rsidP="00070C7B">
      <w:pPr>
        <w:pStyle w:val="BULKCONTENT"/>
      </w:pPr>
    </w:p>
    <w:p w14:paraId="7E228693" w14:textId="77777777" w:rsidR="00070C7B" w:rsidRDefault="00070C7B" w:rsidP="00070C7B">
      <w:pPr>
        <w:pStyle w:val="BULKCONTENT"/>
      </w:pPr>
      <w:r>
        <w:t>Advisory board members collaborate to advise and recommend DEIB policies, procedures and action plans; help NFP integrate DEIB strategies, initiatives and best practices that align with and advance NFP’s business objectives; drive DEIB communications and serve as ambassadors across the organisation and externally.</w:t>
      </w:r>
    </w:p>
    <w:p w14:paraId="0D91C39F" w14:textId="77777777" w:rsidR="00070C7B" w:rsidRDefault="00070C7B" w:rsidP="00070C7B">
      <w:pPr>
        <w:pStyle w:val="BULKCONTENT"/>
      </w:pPr>
    </w:p>
    <w:p w14:paraId="2C0A54F3" w14:textId="77777777" w:rsidR="00070C7B" w:rsidRDefault="00070C7B" w:rsidP="00070C7B">
      <w:pPr>
        <w:pStyle w:val="BULKCONTENT"/>
      </w:pPr>
      <w:r>
        <w:t>Our DEIB Advisory Board includes employees from across the organisation in various positions, specialties and levels of leadership. They are key members that engage with employees, provide support and drive initiatives within the company.</w:t>
      </w:r>
    </w:p>
    <w:p w14:paraId="2369ABDF" w14:textId="77777777" w:rsidR="00612150" w:rsidRDefault="00612150" w:rsidP="00070C7B">
      <w:pPr>
        <w:pStyle w:val="BULKCONTENT"/>
      </w:pPr>
    </w:p>
    <w:p w14:paraId="27F34954" w14:textId="77777777" w:rsidR="00612150" w:rsidRDefault="00612150" w:rsidP="00070C7B">
      <w:pPr>
        <w:pStyle w:val="BULKCONTENT"/>
      </w:pPr>
    </w:p>
    <w:p w14:paraId="3B50E1A6" w14:textId="77777777" w:rsidR="00612150" w:rsidRPr="00612150" w:rsidRDefault="00612150" w:rsidP="00612150">
      <w:pPr>
        <w:pStyle w:val="BULKCONTENT"/>
        <w:rPr>
          <w:b/>
          <w:bCs/>
        </w:rPr>
      </w:pPr>
      <w:r w:rsidRPr="00612150">
        <w:rPr>
          <w:b/>
          <w:bCs/>
        </w:rPr>
        <w:t xml:space="preserve">Our differences are what define and align </w:t>
      </w:r>
      <w:proofErr w:type="gramStart"/>
      <w:r w:rsidRPr="00612150">
        <w:rPr>
          <w:b/>
          <w:bCs/>
        </w:rPr>
        <w:t>us</w:t>
      </w:r>
      <w:proofErr w:type="gramEnd"/>
    </w:p>
    <w:p w14:paraId="28ED77BF" w14:textId="77777777" w:rsidR="00612150" w:rsidRDefault="00612150" w:rsidP="00612150">
      <w:pPr>
        <w:pStyle w:val="BULKCONTENT"/>
      </w:pPr>
    </w:p>
    <w:p w14:paraId="39179714" w14:textId="77777777" w:rsidR="00612150" w:rsidRDefault="00612150" w:rsidP="00612150">
      <w:pPr>
        <w:pStyle w:val="BULKCONTENT"/>
      </w:pPr>
      <w:r>
        <w:t>Combining unique perspectives and celebrating diversity makes us better for our people and our clients.</w:t>
      </w:r>
    </w:p>
    <w:p w14:paraId="590BB90C" w14:textId="77777777" w:rsidR="00612150" w:rsidRDefault="00C33613" w:rsidP="00612150">
      <w:pPr>
        <w:pStyle w:val="BULKCONTENT"/>
      </w:pPr>
      <w:r>
        <w:rPr>
          <w:noProof/>
        </w:rPr>
        <w:pict w14:anchorId="1B9CF4D3">
          <v:shape id="_x0000_s2068" type="#_x0000_t75" style="position:absolute;margin-left:.45pt;margin-top:13.8pt;width:488.1pt;height:274.6pt;z-index:251656704;visibility:visible">
            <v:imagedata r:id="rId21" o:title=""/>
            <w10:wrap type="square"/>
          </v:shape>
        </w:pict>
      </w:r>
    </w:p>
    <w:p w14:paraId="31C6F8F2" w14:textId="77777777" w:rsidR="00612150" w:rsidRPr="00767EC5" w:rsidRDefault="00410EE0" w:rsidP="00612150">
      <w:pPr>
        <w:pStyle w:val="BULKCONTENT"/>
        <w:rPr>
          <w:color w:val="4E9237"/>
          <w:u w:val="single"/>
        </w:rPr>
      </w:pPr>
      <w:r w:rsidRPr="00767EC5">
        <w:rPr>
          <w:color w:val="4E9237"/>
          <w:u w:val="single"/>
        </w:rPr>
        <w:t>Watch our DEIB video</w:t>
      </w:r>
      <w:r w:rsidR="004D3065">
        <w:rPr>
          <w:color w:val="4E9237"/>
          <w:u w:val="single"/>
        </w:rPr>
        <w:t xml:space="preserve"> &gt;</w:t>
      </w:r>
    </w:p>
    <w:p w14:paraId="394931DC" w14:textId="77777777" w:rsidR="00767EC5" w:rsidRDefault="00767EC5" w:rsidP="00612150">
      <w:pPr>
        <w:pStyle w:val="BULKCONTENT"/>
        <w:rPr>
          <w:u w:val="single"/>
        </w:rPr>
      </w:pPr>
    </w:p>
    <w:p w14:paraId="480A8583" w14:textId="77777777" w:rsidR="004A5FF4" w:rsidRDefault="004A5FF4" w:rsidP="00612150">
      <w:pPr>
        <w:pStyle w:val="BULKCONTENT"/>
        <w:rPr>
          <w:u w:val="single"/>
        </w:rPr>
      </w:pPr>
    </w:p>
    <w:p w14:paraId="56B0BC18" w14:textId="77777777" w:rsidR="004A5FF4" w:rsidRPr="004A5FF4" w:rsidRDefault="004A5FF4" w:rsidP="004A5FF4">
      <w:pPr>
        <w:pStyle w:val="H2"/>
      </w:pPr>
      <w:r w:rsidRPr="004A5FF4">
        <w:t>Preserving the environment</w:t>
      </w:r>
    </w:p>
    <w:p w14:paraId="552CC5D3" w14:textId="77777777" w:rsidR="004A5FF4" w:rsidRDefault="004A5FF4" w:rsidP="004A5FF4">
      <w:pPr>
        <w:pStyle w:val="BULKCONTENT"/>
      </w:pPr>
    </w:p>
    <w:p w14:paraId="31AE1914" w14:textId="77777777" w:rsidR="004A5FF4" w:rsidRPr="004A5FF4" w:rsidRDefault="004A5FF4" w:rsidP="004A5FF4">
      <w:pPr>
        <w:pStyle w:val="BULKCONTENT"/>
      </w:pPr>
      <w:r w:rsidRPr="004A5FF4">
        <w:t>Preserving the environment means so much to us at NFP, and it’s an area we continue to grow in. We will:</w:t>
      </w:r>
    </w:p>
    <w:p w14:paraId="7F04DD8B" w14:textId="77777777" w:rsidR="004A5FF4" w:rsidRPr="004A5FF4" w:rsidRDefault="004A5FF4" w:rsidP="004A5FF4">
      <w:pPr>
        <w:pStyle w:val="BULKCONTENT"/>
      </w:pPr>
    </w:p>
    <w:p w14:paraId="78B4100F" w14:textId="77777777" w:rsidR="004A5FF4" w:rsidRPr="004A5FF4" w:rsidRDefault="004A5FF4" w:rsidP="004A5FF4">
      <w:pPr>
        <w:pStyle w:val="BULLETS0"/>
      </w:pPr>
      <w:r w:rsidRPr="004A5FF4">
        <w:t xml:space="preserve">Look to reduce, reuse and recycle where we </w:t>
      </w:r>
      <w:proofErr w:type="gramStart"/>
      <w:r w:rsidRPr="004A5FF4">
        <w:t>can</w:t>
      </w:r>
      <w:proofErr w:type="gramEnd"/>
    </w:p>
    <w:p w14:paraId="2ED90550" w14:textId="77777777" w:rsidR="004A5FF4" w:rsidRPr="004A5FF4" w:rsidRDefault="004A5FF4" w:rsidP="004A5FF4">
      <w:pPr>
        <w:pStyle w:val="BULLETS0"/>
      </w:pPr>
      <w:r w:rsidRPr="004A5FF4">
        <w:t xml:space="preserve">Be mindful of how our business impacts the environment and our local </w:t>
      </w:r>
      <w:proofErr w:type="gramStart"/>
      <w:r w:rsidRPr="004A5FF4">
        <w:t>communities</w:t>
      </w:r>
      <w:proofErr w:type="gramEnd"/>
    </w:p>
    <w:p w14:paraId="56AD9D43" w14:textId="77777777" w:rsidR="004A5FF4" w:rsidRPr="004A5FF4" w:rsidRDefault="004A5FF4" w:rsidP="004A5FF4">
      <w:pPr>
        <w:pStyle w:val="BULLETS0"/>
      </w:pPr>
      <w:r w:rsidRPr="004A5FF4">
        <w:t xml:space="preserve">Not promote initiatives which have a detrimental impact to environmental </w:t>
      </w:r>
      <w:proofErr w:type="gramStart"/>
      <w:r w:rsidRPr="004A5FF4">
        <w:t>causes</w:t>
      </w:r>
      <w:proofErr w:type="gramEnd"/>
    </w:p>
    <w:p w14:paraId="5D76ECF4" w14:textId="77777777" w:rsidR="004A5FF4" w:rsidRPr="004A5FF4" w:rsidRDefault="004A5FF4" w:rsidP="004A5FF4">
      <w:pPr>
        <w:pStyle w:val="BULLETS0"/>
      </w:pPr>
      <w:r w:rsidRPr="004A5FF4">
        <w:t xml:space="preserve">Continually review the way we operate to include changes that consider sustainability by </w:t>
      </w:r>
      <w:proofErr w:type="gramStart"/>
      <w:r w:rsidRPr="004A5FF4">
        <w:t>design</w:t>
      </w:r>
      <w:proofErr w:type="gramEnd"/>
    </w:p>
    <w:p w14:paraId="366D2FC6" w14:textId="77777777" w:rsidR="004A5FF4" w:rsidRPr="004A5FF4" w:rsidRDefault="004A5FF4" w:rsidP="004A5FF4">
      <w:pPr>
        <w:pStyle w:val="BULLETS0"/>
      </w:pPr>
      <w:proofErr w:type="gramStart"/>
      <w:r w:rsidRPr="004A5FF4">
        <w:t>Take into account</w:t>
      </w:r>
      <w:proofErr w:type="gramEnd"/>
      <w:r w:rsidRPr="004A5FF4">
        <w:t xml:space="preserve"> the environmental and social governance procedures of the partners we work with</w:t>
      </w:r>
    </w:p>
    <w:p w14:paraId="15CE7E52" w14:textId="77777777" w:rsidR="004A5FF4" w:rsidRDefault="004A5FF4" w:rsidP="004A5FF4">
      <w:pPr>
        <w:pStyle w:val="BULLETS0"/>
      </w:pPr>
      <w:r w:rsidRPr="004A5FF4">
        <w:t xml:space="preserve">Promote our green </w:t>
      </w:r>
      <w:proofErr w:type="gramStart"/>
      <w:r w:rsidRPr="004A5FF4">
        <w:t>initiatives</w:t>
      </w:r>
      <w:proofErr w:type="gramEnd"/>
    </w:p>
    <w:p w14:paraId="2DD0DCE4" w14:textId="77777777" w:rsidR="00221B6F" w:rsidRDefault="00221B6F" w:rsidP="00221B6F">
      <w:pPr>
        <w:pStyle w:val="BULLETS0"/>
        <w:numPr>
          <w:ilvl w:val="0"/>
          <w:numId w:val="0"/>
        </w:numPr>
        <w:ind w:left="720" w:hanging="360"/>
      </w:pPr>
    </w:p>
    <w:p w14:paraId="40B6ED25" w14:textId="77777777" w:rsidR="00221B6F" w:rsidRDefault="00221B6F" w:rsidP="00221B6F">
      <w:pPr>
        <w:pStyle w:val="BULLETS0"/>
        <w:numPr>
          <w:ilvl w:val="0"/>
          <w:numId w:val="0"/>
        </w:numPr>
        <w:ind w:left="720" w:hanging="360"/>
      </w:pPr>
    </w:p>
    <w:p w14:paraId="44B487DF" w14:textId="77777777" w:rsidR="00221B6F" w:rsidRDefault="00221B6F" w:rsidP="00221B6F">
      <w:pPr>
        <w:pStyle w:val="BULLETS0"/>
        <w:numPr>
          <w:ilvl w:val="0"/>
          <w:numId w:val="0"/>
        </w:numPr>
        <w:ind w:left="720" w:hanging="360"/>
      </w:pPr>
    </w:p>
    <w:p w14:paraId="5CCD5146" w14:textId="77777777" w:rsidR="00221B6F" w:rsidRDefault="00221B6F" w:rsidP="00425CFE">
      <w:pPr>
        <w:pStyle w:val="H1-NFP"/>
      </w:pPr>
      <w:r>
        <w:br w:type="page"/>
      </w:r>
      <w:r w:rsidR="00C33613">
        <w:rPr>
          <w:noProof/>
        </w:rPr>
        <w:pict w14:anchorId="6F6901E4">
          <v:shape id="Text Box 2" o:spid="_x0000_s2072" type="#_x0000_t202" style="position:absolute;margin-left:-18.9pt;margin-top:404.85pt;width:443.9pt;height:258.45pt;z-index:251658752;visibility:visible;mso-wrap-distance-top:3.6pt;mso-wrap-distance-bottom:3.6pt;mso-width-relative:margin;mso-height-relative:margin" filled="f" stroked="f">
            <v:textbox style="mso-next-textbox:#Text Box 2">
              <w:txbxContent>
                <w:p w14:paraId="21298E6D" w14:textId="77777777" w:rsidR="00221B6F" w:rsidRPr="00221B6F" w:rsidRDefault="00221B6F">
                  <w:pPr>
                    <w:rPr>
                      <w:rFonts w:ascii="Myriad Pro" w:hAnsi="Myriad Pro"/>
                      <w:color w:val="FFFFFF"/>
                      <w:sz w:val="64"/>
                      <w:szCs w:val="64"/>
                    </w:rPr>
                  </w:pPr>
                  <w:r w:rsidRPr="00221B6F">
                    <w:rPr>
                      <w:rFonts w:ascii="Myriad Pro" w:hAnsi="Myriad Pro"/>
                      <w:color w:val="FFFFFF"/>
                      <w:sz w:val="64"/>
                      <w:szCs w:val="64"/>
                    </w:rPr>
                    <w:t>[Grab your reader’s attention with a great quote from the document or use this space to emphasize a key point. To place this text box anywhere on the page, just drag it.]</w:t>
                  </w:r>
                </w:p>
              </w:txbxContent>
            </v:textbox>
            <w10:wrap type="square"/>
          </v:shape>
        </w:pict>
      </w:r>
      <w:r w:rsidR="00C33613">
        <w:rPr>
          <w:noProof/>
        </w:rPr>
        <w:pict w14:anchorId="2A7A6D5C">
          <v:shape id="_x0000_s2071" type="#_x0000_t75" style="position:absolute;margin-left:-54pt;margin-top:-121.45pt;width:685.6pt;height:868.95pt;z-index:251657728;visibility:visible;mso-position-horizontal-relative:margin;mso-position-vertical-relative:margin">
            <v:imagedata r:id="rId22" o:title=""/>
            <w10:wrap type="square" anchorx="margin" anchory="margin"/>
          </v:shape>
        </w:pict>
      </w:r>
      <w:r>
        <w:br w:type="page"/>
      </w:r>
      <w:r w:rsidR="00425CFE">
        <w:rPr>
          <w:bCs/>
        </w:rPr>
        <w:t>6</w:t>
      </w:r>
      <w:r w:rsidR="00425CFE" w:rsidRPr="00E94AF0">
        <w:rPr>
          <w:bCs/>
        </w:rPr>
        <w:t>.</w:t>
      </w:r>
      <w:r w:rsidR="00425CFE">
        <w:t xml:space="preserve"> </w:t>
      </w:r>
      <w:r w:rsidR="0015612E">
        <w:t>NFP’s specialties</w:t>
      </w:r>
    </w:p>
    <w:p w14:paraId="4BB3CD69" w14:textId="77777777" w:rsidR="00211519" w:rsidRDefault="002B5CF1" w:rsidP="002B5CF1">
      <w:pPr>
        <w:pStyle w:val="BULKCONTENT"/>
      </w:pPr>
      <w:r w:rsidRPr="002B5CF1">
        <w:t>We offer a complete package of complimentary services</w:t>
      </w:r>
      <w:r>
        <w:t xml:space="preserve"> </w:t>
      </w:r>
      <w:r w:rsidRPr="002B5CF1">
        <w:t>for your business, tailored to your industry, and designed</w:t>
      </w:r>
      <w:r>
        <w:t xml:space="preserve"> </w:t>
      </w:r>
      <w:r w:rsidRPr="002B5CF1">
        <w:t>to support and protect your most valuable assets -</w:t>
      </w:r>
      <w:r>
        <w:t xml:space="preserve"> </w:t>
      </w:r>
      <w:r w:rsidRPr="002B5CF1">
        <w:t>your property, your people and your customers.</w:t>
      </w:r>
      <w:r w:rsidR="001712F9">
        <w:t xml:space="preserve"> </w:t>
      </w:r>
      <w:r w:rsidRPr="002B5CF1">
        <w:t>Our network of business partners can help you ensure</w:t>
      </w:r>
      <w:r>
        <w:t xml:space="preserve"> </w:t>
      </w:r>
      <w:r w:rsidRPr="002B5CF1">
        <w:t>you are legally compliant, covered for the unexpected,</w:t>
      </w:r>
      <w:r>
        <w:t xml:space="preserve"> </w:t>
      </w:r>
      <w:r w:rsidRPr="002B5CF1">
        <w:t>competitive in the battle for talent, and supported to develop</w:t>
      </w:r>
      <w:r>
        <w:t xml:space="preserve"> </w:t>
      </w:r>
      <w:r w:rsidRPr="002B5CF1">
        <w:t>your managers and teams, to help your business grow.</w:t>
      </w:r>
    </w:p>
    <w:p w14:paraId="4BDC0CF6" w14:textId="77777777" w:rsidR="006A3BD1" w:rsidRDefault="006A3BD1" w:rsidP="002B5CF1">
      <w:pPr>
        <w:pStyle w:val="BULKCONT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981"/>
      </w:tblGrid>
      <w:tr w:rsidR="00D47951" w14:paraId="108D9350" w14:textId="77777777" w:rsidTr="00A7748D">
        <w:trPr>
          <w:trHeight w:val="2425"/>
        </w:trPr>
        <w:tc>
          <w:tcPr>
            <w:tcW w:w="4981" w:type="dxa"/>
            <w:shd w:val="clear" w:color="auto" w:fill="auto"/>
          </w:tcPr>
          <w:p w14:paraId="53EA0EB6" w14:textId="77777777" w:rsidR="00D47951" w:rsidRPr="006A3BD1" w:rsidRDefault="00D47951" w:rsidP="006A3BD1">
            <w:pPr>
              <w:pStyle w:val="H2"/>
            </w:pPr>
            <w:r w:rsidRPr="006A3BD1">
              <w:t>Commercial insurance</w:t>
            </w:r>
          </w:p>
          <w:p w14:paraId="554331AF" w14:textId="77777777" w:rsidR="00D47951" w:rsidRDefault="00D47951" w:rsidP="006A3BD1">
            <w:pPr>
              <w:pStyle w:val="BULKCONTENT"/>
            </w:pPr>
            <w:r>
              <w:t>Protecting your business from potential threats is an important part of your</w:t>
            </w:r>
            <w:r w:rsidR="006A3BD1">
              <w:t xml:space="preserve"> </w:t>
            </w:r>
            <w:r>
              <w:t>success. That’s why it’s so important to work with a partner like NFP to assess your</w:t>
            </w:r>
            <w:r w:rsidR="006A3BD1">
              <w:t xml:space="preserve"> </w:t>
            </w:r>
            <w:r>
              <w:t>entire operation to find those hidden risks that could derail your achievements.</w:t>
            </w:r>
          </w:p>
          <w:p w14:paraId="0DD5F10D" w14:textId="77777777" w:rsidR="001A4CFA" w:rsidRDefault="001A4CFA" w:rsidP="006A3BD1">
            <w:pPr>
              <w:pStyle w:val="BULKCONTENT"/>
            </w:pPr>
          </w:p>
          <w:p w14:paraId="638D3778" w14:textId="77777777" w:rsidR="001A4CFA" w:rsidRPr="00A7748D" w:rsidRDefault="00F22176" w:rsidP="001A4CFA">
            <w:pPr>
              <w:pStyle w:val="BULKCONTENT"/>
              <w:rPr>
                <w:b/>
                <w:bCs/>
              </w:rPr>
            </w:pPr>
            <w:r w:rsidRPr="00A7748D">
              <w:rPr>
                <w:b/>
                <w:bCs/>
              </w:rPr>
              <w:t>Helping</w:t>
            </w:r>
            <w:r w:rsidR="001A4CFA" w:rsidRPr="00A7748D">
              <w:rPr>
                <w:b/>
                <w:bCs/>
              </w:rPr>
              <w:t xml:space="preserve"> your business ensure:</w:t>
            </w:r>
          </w:p>
          <w:p w14:paraId="3B95D5D4" w14:textId="77777777" w:rsidR="00796448" w:rsidRDefault="00796448" w:rsidP="00A7748D">
            <w:pPr>
              <w:pStyle w:val="BULLETS0"/>
            </w:pPr>
            <w:r>
              <w:t xml:space="preserve">your insurance programme is suitable for </w:t>
            </w:r>
            <w:proofErr w:type="gramStart"/>
            <w:r>
              <w:t>you</w:t>
            </w:r>
            <w:proofErr w:type="gramEnd"/>
          </w:p>
          <w:p w14:paraId="7E38FAAE" w14:textId="77777777" w:rsidR="00796448" w:rsidRDefault="00796448" w:rsidP="00A7748D">
            <w:pPr>
              <w:pStyle w:val="BULLETS0"/>
            </w:pPr>
            <w:r>
              <w:t xml:space="preserve">there are no gaps in your </w:t>
            </w:r>
            <w:proofErr w:type="gramStart"/>
            <w:r>
              <w:t>cover</w:t>
            </w:r>
            <w:proofErr w:type="gramEnd"/>
          </w:p>
          <w:p w14:paraId="6AF5EF27" w14:textId="77777777" w:rsidR="001712F9" w:rsidRDefault="00796448" w:rsidP="00A7748D">
            <w:pPr>
              <w:pStyle w:val="BULLETS0"/>
            </w:pPr>
            <w:r>
              <w:t>you get the support you need</w:t>
            </w:r>
            <w:r w:rsidR="00EB0D15">
              <w:t xml:space="preserve"> </w:t>
            </w:r>
            <w:r>
              <w:t>to get you back up and running,</w:t>
            </w:r>
            <w:r w:rsidR="00EB0D15">
              <w:t xml:space="preserve"> </w:t>
            </w:r>
            <w:r>
              <w:t>should a claim occur</w:t>
            </w:r>
          </w:p>
        </w:tc>
        <w:tc>
          <w:tcPr>
            <w:tcW w:w="4981" w:type="dxa"/>
            <w:shd w:val="clear" w:color="auto" w:fill="auto"/>
          </w:tcPr>
          <w:p w14:paraId="77E49470" w14:textId="77777777" w:rsidR="00D47951" w:rsidRDefault="005C17E6" w:rsidP="005C17E6">
            <w:pPr>
              <w:pStyle w:val="H2"/>
            </w:pPr>
            <w:r>
              <w:t>Health and safety</w:t>
            </w:r>
          </w:p>
          <w:p w14:paraId="171F94D6" w14:textId="77777777" w:rsidR="005C17E6" w:rsidRDefault="005C17E6" w:rsidP="00A7748D">
            <w:pPr>
              <w:pStyle w:val="BULKCONTENT"/>
            </w:pPr>
            <w:r>
              <w:t xml:space="preserve">We’ll help you keep your workplace, your people, and your equipment safe, offering a tailored service designed to meet your individual needs, from one-off audits, inspections and risk assessments, to providing all of your </w:t>
            </w:r>
            <w:proofErr w:type="gramStart"/>
            <w:r>
              <w:t>health</w:t>
            </w:r>
            <w:proofErr w:type="gramEnd"/>
          </w:p>
          <w:p w14:paraId="319D8ADE" w14:textId="77777777" w:rsidR="00974722" w:rsidRDefault="005C17E6" w:rsidP="00974722">
            <w:pPr>
              <w:pStyle w:val="BULKCONTENT"/>
            </w:pPr>
            <w:r>
              <w:t>and safety documentation, training and ongoing support services.</w:t>
            </w:r>
          </w:p>
          <w:p w14:paraId="03E5382D" w14:textId="77777777" w:rsidR="009357BB" w:rsidRDefault="009357BB" w:rsidP="00974722">
            <w:pPr>
              <w:pStyle w:val="BULKCONTENT"/>
            </w:pPr>
          </w:p>
          <w:p w14:paraId="0BA8BB71" w14:textId="77777777" w:rsidR="009357BB" w:rsidRPr="00A7748D" w:rsidRDefault="00FE0C1D" w:rsidP="009357BB">
            <w:pPr>
              <w:pStyle w:val="BULKCONTENT"/>
              <w:rPr>
                <w:b/>
                <w:bCs/>
              </w:rPr>
            </w:pPr>
            <w:r w:rsidRPr="00A7748D">
              <w:rPr>
                <w:b/>
                <w:bCs/>
              </w:rPr>
              <w:t xml:space="preserve">Supporting </w:t>
            </w:r>
            <w:r w:rsidR="009357BB" w:rsidRPr="00A7748D">
              <w:rPr>
                <w:b/>
                <w:bCs/>
              </w:rPr>
              <w:t>your business with:</w:t>
            </w:r>
          </w:p>
          <w:p w14:paraId="632B8E27" w14:textId="77777777" w:rsidR="00832F18" w:rsidRDefault="00F006E8" w:rsidP="00A7748D">
            <w:pPr>
              <w:pStyle w:val="BULLETS0"/>
            </w:pPr>
            <w:r>
              <w:t>a</w:t>
            </w:r>
            <w:r w:rsidR="00BA6E20">
              <w:t>udits and inspections</w:t>
            </w:r>
          </w:p>
          <w:p w14:paraId="18F95F8A" w14:textId="77777777" w:rsidR="00034FC2" w:rsidRDefault="00F006E8" w:rsidP="00A7748D">
            <w:pPr>
              <w:pStyle w:val="BULLETS0"/>
            </w:pPr>
            <w:r>
              <w:t>p</w:t>
            </w:r>
            <w:r w:rsidR="00DC7910">
              <w:t>roduction of policies and</w:t>
            </w:r>
            <w:r w:rsidR="003D4C59">
              <w:t xml:space="preserve"> </w:t>
            </w:r>
            <w:r w:rsidR="00DC7910">
              <w:t>management systems</w:t>
            </w:r>
          </w:p>
          <w:p w14:paraId="31D2DDCB" w14:textId="77777777" w:rsidR="00F006E8" w:rsidRDefault="00F006E8" w:rsidP="00943C5E">
            <w:pPr>
              <w:pStyle w:val="BULLETS0"/>
            </w:pPr>
            <w:r w:rsidRPr="00F006E8">
              <w:t>health and safety training</w:t>
            </w:r>
          </w:p>
          <w:p w14:paraId="0193721E" w14:textId="77777777" w:rsidR="0026790F" w:rsidRPr="00974722" w:rsidRDefault="0026790F" w:rsidP="00A7748D">
            <w:pPr>
              <w:pStyle w:val="BULLETS0"/>
              <w:numPr>
                <w:ilvl w:val="0"/>
                <w:numId w:val="0"/>
              </w:numPr>
              <w:ind w:left="720"/>
            </w:pPr>
          </w:p>
        </w:tc>
      </w:tr>
      <w:tr w:rsidR="00D47951" w14:paraId="0AAA46D7" w14:textId="77777777" w:rsidTr="00A7748D">
        <w:tc>
          <w:tcPr>
            <w:tcW w:w="4981" w:type="dxa"/>
            <w:shd w:val="clear" w:color="auto" w:fill="auto"/>
          </w:tcPr>
          <w:p w14:paraId="22591033" w14:textId="77777777" w:rsidR="00D47951" w:rsidRDefault="00A32DB9" w:rsidP="00A32DB9">
            <w:pPr>
              <w:pStyle w:val="H2"/>
            </w:pPr>
            <w:r w:rsidRPr="00A32DB9">
              <w:t>Employee benefits</w:t>
            </w:r>
          </w:p>
          <w:p w14:paraId="4DCF32FB" w14:textId="77777777" w:rsidR="00F71C95" w:rsidRDefault="00F71C95" w:rsidP="00A7748D">
            <w:pPr>
              <w:pStyle w:val="BULKCONTENT"/>
            </w:pPr>
            <w:r>
              <w:t>Our employee benefits team provide an end-to-end service, from crafting and evolving your</w:t>
            </w:r>
          </w:p>
          <w:p w14:paraId="20E39D17" w14:textId="77777777" w:rsidR="00D13B41" w:rsidRDefault="00F71C95" w:rsidP="00F71C95">
            <w:pPr>
              <w:pStyle w:val="BULKCONTENT"/>
            </w:pPr>
            <w:r>
              <w:t>strategy, to using our brokerage skills and provider relationships to find the best solutions for your needs, right through to the day-to-day management of benefits.</w:t>
            </w:r>
          </w:p>
          <w:p w14:paraId="570E4BAD" w14:textId="77777777" w:rsidR="00D13B41" w:rsidRDefault="00D13B41" w:rsidP="00F71C95">
            <w:pPr>
              <w:pStyle w:val="BULKCONTENT"/>
            </w:pPr>
          </w:p>
          <w:p w14:paraId="5A7A2142" w14:textId="77777777" w:rsidR="009009A1" w:rsidRPr="00A7748D" w:rsidRDefault="007959DF" w:rsidP="00D13B41">
            <w:pPr>
              <w:pStyle w:val="BULKCONTENT"/>
              <w:rPr>
                <w:b/>
                <w:bCs/>
              </w:rPr>
            </w:pPr>
            <w:r w:rsidRPr="00A7748D">
              <w:rPr>
                <w:b/>
                <w:bCs/>
              </w:rPr>
              <w:t xml:space="preserve">Helping </w:t>
            </w:r>
            <w:r w:rsidR="00D13B41" w:rsidRPr="00A7748D">
              <w:rPr>
                <w:b/>
                <w:bCs/>
              </w:rPr>
              <w:t>your business:</w:t>
            </w:r>
          </w:p>
          <w:p w14:paraId="1A5AD305" w14:textId="77777777" w:rsidR="00B85AE4" w:rsidRPr="00843E5F" w:rsidRDefault="00B85AE4" w:rsidP="00A7748D">
            <w:pPr>
              <w:pStyle w:val="BULLETS0"/>
            </w:pPr>
            <w:r w:rsidRPr="00843E5F">
              <w:t xml:space="preserve">ensure your benefits strategy </w:t>
            </w:r>
            <w:proofErr w:type="gramStart"/>
            <w:r w:rsidRPr="00843E5F">
              <w:t>is</w:t>
            </w:r>
            <w:proofErr w:type="gramEnd"/>
          </w:p>
          <w:p w14:paraId="295E2BD4" w14:textId="77777777" w:rsidR="00B85AE4" w:rsidRPr="00843E5F" w:rsidRDefault="00B85AE4" w:rsidP="00A7748D">
            <w:pPr>
              <w:pStyle w:val="BULLETS0"/>
              <w:numPr>
                <w:ilvl w:val="0"/>
                <w:numId w:val="0"/>
              </w:numPr>
              <w:ind w:left="720"/>
            </w:pPr>
            <w:r w:rsidRPr="00843E5F">
              <w:t>competitive in your sector</w:t>
            </w:r>
          </w:p>
          <w:p w14:paraId="1CC422A8" w14:textId="77777777" w:rsidR="001F2257" w:rsidRPr="00843E5F" w:rsidRDefault="001F2257" w:rsidP="00A7748D">
            <w:pPr>
              <w:pStyle w:val="BULLETS0"/>
            </w:pPr>
            <w:r w:rsidRPr="00843E5F">
              <w:t xml:space="preserve">remove the time and risks associated with managing your </w:t>
            </w:r>
            <w:proofErr w:type="gramStart"/>
            <w:r w:rsidRPr="00843E5F">
              <w:t>employee</w:t>
            </w:r>
            <w:proofErr w:type="gramEnd"/>
          </w:p>
          <w:p w14:paraId="2B725B2D" w14:textId="77777777" w:rsidR="00843E5F" w:rsidRPr="00843E5F" w:rsidRDefault="001F2257" w:rsidP="00A7748D">
            <w:pPr>
              <w:pStyle w:val="BULLETS0"/>
              <w:numPr>
                <w:ilvl w:val="0"/>
                <w:numId w:val="0"/>
              </w:numPr>
              <w:ind w:left="720"/>
            </w:pPr>
            <w:r w:rsidRPr="00843E5F">
              <w:t>benefits and workplace pension</w:t>
            </w:r>
          </w:p>
          <w:p w14:paraId="5D20A683" w14:textId="77777777" w:rsidR="004B43FA" w:rsidRPr="00843E5F" w:rsidRDefault="00843E5F" w:rsidP="00A7748D">
            <w:pPr>
              <w:pStyle w:val="BULLETS0"/>
            </w:pPr>
            <w:r w:rsidRPr="00843E5F">
              <w:t xml:space="preserve">improve engagement with your employee </w:t>
            </w:r>
            <w:proofErr w:type="gramStart"/>
            <w:r w:rsidRPr="00843E5F">
              <w:t>benefits</w:t>
            </w:r>
            <w:proofErr w:type="gramEnd"/>
          </w:p>
          <w:p w14:paraId="48A0CF46" w14:textId="77777777" w:rsidR="004B43FA" w:rsidRDefault="004B43FA" w:rsidP="00F71C95">
            <w:pPr>
              <w:pStyle w:val="BULKCONTENT"/>
            </w:pPr>
          </w:p>
        </w:tc>
        <w:tc>
          <w:tcPr>
            <w:tcW w:w="4981" w:type="dxa"/>
            <w:shd w:val="clear" w:color="auto" w:fill="auto"/>
          </w:tcPr>
          <w:p w14:paraId="5C3C888B" w14:textId="77777777" w:rsidR="00597BC9" w:rsidRDefault="00597BC9" w:rsidP="00597BC9">
            <w:pPr>
              <w:pStyle w:val="H2"/>
            </w:pPr>
            <w:r>
              <w:t xml:space="preserve">HR and people </w:t>
            </w:r>
            <w:r w:rsidR="009A4A3A">
              <w:t>solutions</w:t>
            </w:r>
          </w:p>
          <w:p w14:paraId="194F2DB7" w14:textId="77777777" w:rsidR="00D47951" w:rsidRDefault="00FE01D4" w:rsidP="00FE01D4">
            <w:pPr>
              <w:pStyle w:val="BULKCONTENT"/>
            </w:pPr>
            <w:r>
              <w:t>Whether you’re undergoing organisational change that will impact your people, or you need to introduce fit-for-purpose policies and structures that support modern day working practices, or you want to support the professional development of your leaders and teams - we’re here to help.</w:t>
            </w:r>
          </w:p>
          <w:p w14:paraId="0D998A91" w14:textId="77777777" w:rsidR="00DF15B6" w:rsidRDefault="00DF15B6" w:rsidP="00FE01D4">
            <w:pPr>
              <w:pStyle w:val="BULKCONTENT"/>
            </w:pPr>
          </w:p>
          <w:p w14:paraId="5665A248" w14:textId="77777777" w:rsidR="00DF15B6" w:rsidRPr="00A7748D" w:rsidRDefault="00DF15B6" w:rsidP="00DF15B6">
            <w:pPr>
              <w:pStyle w:val="BULKCONTENT"/>
              <w:rPr>
                <w:b/>
                <w:bCs/>
              </w:rPr>
            </w:pPr>
            <w:r w:rsidRPr="00A7748D">
              <w:rPr>
                <w:b/>
                <w:bCs/>
              </w:rPr>
              <w:t>Packaged and bespoke solutions designed to help your business:</w:t>
            </w:r>
          </w:p>
          <w:p w14:paraId="140F9A8C" w14:textId="77777777" w:rsidR="00BD3123" w:rsidRDefault="00C70D17" w:rsidP="00A7748D">
            <w:pPr>
              <w:pStyle w:val="BULLETS0"/>
            </w:pPr>
            <w:r>
              <w:t>m</w:t>
            </w:r>
            <w:r w:rsidR="00BD3123">
              <w:t xml:space="preserve">anage organisational change and </w:t>
            </w:r>
            <w:proofErr w:type="gramStart"/>
            <w:r w:rsidR="00BD3123">
              <w:t>restructuring</w:t>
            </w:r>
            <w:proofErr w:type="gramEnd"/>
          </w:p>
          <w:p w14:paraId="35A8A009" w14:textId="77777777" w:rsidR="00BD3123" w:rsidRDefault="00F4114F" w:rsidP="00A7748D">
            <w:pPr>
              <w:pStyle w:val="BULLETS0"/>
            </w:pPr>
            <w:r>
              <w:t xml:space="preserve">improve </w:t>
            </w:r>
            <w:r w:rsidR="00BD3123">
              <w:t xml:space="preserve">the performance of your </w:t>
            </w:r>
            <w:proofErr w:type="gramStart"/>
            <w:r w:rsidR="00BD3123">
              <w:t>people</w:t>
            </w:r>
            <w:proofErr w:type="gramEnd"/>
          </w:p>
          <w:p w14:paraId="2110556F" w14:textId="77777777" w:rsidR="00BD3123" w:rsidRDefault="00C70D17" w:rsidP="00A7748D">
            <w:pPr>
              <w:pStyle w:val="BULLETS0"/>
            </w:pPr>
            <w:r>
              <w:t>s</w:t>
            </w:r>
            <w:r w:rsidR="00BD3123">
              <w:t>trengthen your leadership team</w:t>
            </w:r>
          </w:p>
        </w:tc>
      </w:tr>
    </w:tbl>
    <w:p w14:paraId="416C4C78" w14:textId="77777777" w:rsidR="00FE3D64" w:rsidRDefault="00FE3D64" w:rsidP="00211519">
      <w:pPr>
        <w:pStyle w:val="BULKCONTENT"/>
        <w:rPr>
          <w:vertAlign w:val="subscript"/>
        </w:rPr>
      </w:pPr>
    </w:p>
    <w:p w14:paraId="72BE716E" w14:textId="77777777" w:rsidR="00211519" w:rsidRDefault="00FE3D64" w:rsidP="007D6531">
      <w:pPr>
        <w:pStyle w:val="H1-NFP"/>
      </w:pPr>
      <w:r>
        <w:rPr>
          <w:vertAlign w:val="subscript"/>
        </w:rPr>
        <w:br w:type="page"/>
      </w:r>
      <w:r w:rsidR="00E7683F">
        <w:rPr>
          <w:bCs/>
        </w:rPr>
        <w:t>7</w:t>
      </w:r>
      <w:r w:rsidR="007D6531" w:rsidRPr="00E94AF0">
        <w:rPr>
          <w:bCs/>
        </w:rPr>
        <w:t>.</w:t>
      </w:r>
      <w:r w:rsidR="007D6531">
        <w:t xml:space="preserve"> </w:t>
      </w:r>
      <w:r w:rsidR="00E7683F">
        <w:t>Your NFP support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7012"/>
      </w:tblGrid>
      <w:tr w:rsidR="00441F61" w:rsidRPr="00A7748D" w14:paraId="0C82FAD4" w14:textId="77777777" w:rsidTr="00A7748D">
        <w:tc>
          <w:tcPr>
            <w:tcW w:w="2950" w:type="dxa"/>
            <w:shd w:val="clear" w:color="auto" w:fill="auto"/>
          </w:tcPr>
          <w:p w14:paraId="0F128100" w14:textId="77777777" w:rsidR="00441F61" w:rsidRPr="00A7748D" w:rsidRDefault="00C33613" w:rsidP="00441F61">
            <w:pPr>
              <w:pStyle w:val="BULKCONTENT"/>
              <w:rPr>
                <w:vertAlign w:val="subscript"/>
              </w:rPr>
            </w:pPr>
            <w:r>
              <w:rPr>
                <w:noProof/>
                <w:vertAlign w:val="subscript"/>
              </w:rPr>
              <w:pict w14:anchorId="35C21AB2">
                <v:shape id="_x0000_s2076" type="#_x0000_t75" style="position:absolute;margin-left:5.4pt;margin-top:-31.75pt;width:136.45pt;height:136.45pt;z-index:251659776">
                  <v:imagedata r:id="rId23" o:title=""/>
                  <w10:wrap type="square"/>
                </v:shape>
              </w:pict>
            </w:r>
          </w:p>
        </w:tc>
        <w:tc>
          <w:tcPr>
            <w:tcW w:w="7012" w:type="dxa"/>
            <w:shd w:val="clear" w:color="auto" w:fill="auto"/>
          </w:tcPr>
          <w:p w14:paraId="53EB902D" w14:textId="77777777" w:rsidR="00475DB1" w:rsidRDefault="00475DB1" w:rsidP="00475DB1">
            <w:pPr>
              <w:pStyle w:val="H2"/>
            </w:pPr>
            <w:r>
              <w:t>First Last</w:t>
            </w:r>
          </w:p>
          <w:p w14:paraId="0F06EA83" w14:textId="77777777" w:rsidR="009157CC" w:rsidRPr="00A7748D" w:rsidRDefault="009157CC" w:rsidP="00441F61">
            <w:pPr>
              <w:pStyle w:val="BULKCONTENT"/>
              <w:rPr>
                <w:b/>
                <w:bCs/>
              </w:rPr>
            </w:pPr>
            <w:r w:rsidRPr="00A7748D">
              <w:rPr>
                <w:b/>
                <w:bCs/>
              </w:rPr>
              <w:t>Job title</w:t>
            </w:r>
          </w:p>
          <w:p w14:paraId="175F671A" w14:textId="77777777" w:rsidR="009157CC" w:rsidRDefault="009157CC" w:rsidP="00441F61">
            <w:pPr>
              <w:pStyle w:val="BULKCONTENT"/>
            </w:pPr>
          </w:p>
          <w:p w14:paraId="42031D2C" w14:textId="77777777" w:rsidR="00441F61" w:rsidRPr="00A7748D" w:rsidRDefault="009157CC" w:rsidP="00441F61">
            <w:pPr>
              <w:pStyle w:val="BULKCONTENT"/>
              <w:rPr>
                <w:vertAlign w:val="subscript"/>
              </w:rPr>
            </w:pPr>
            <w:r w:rsidRPr="009157CC">
              <w:t xml:space="preserve">Lorem ipsum </w:t>
            </w:r>
            <w:proofErr w:type="spellStart"/>
            <w:r w:rsidRPr="009157CC">
              <w:t>dolor</w:t>
            </w:r>
            <w:proofErr w:type="spellEnd"/>
            <w:r w:rsidRPr="009157CC">
              <w:t xml:space="preserve"> sit </w:t>
            </w:r>
            <w:proofErr w:type="spellStart"/>
            <w:r w:rsidRPr="009157CC">
              <w:t>amet</w:t>
            </w:r>
            <w:proofErr w:type="spellEnd"/>
            <w:r w:rsidRPr="009157CC">
              <w:t xml:space="preserve">, </w:t>
            </w:r>
            <w:proofErr w:type="spellStart"/>
            <w:r w:rsidRPr="009157CC">
              <w:t>consectetur</w:t>
            </w:r>
            <w:proofErr w:type="spellEnd"/>
            <w:r w:rsidRPr="009157CC">
              <w:t xml:space="preserve"> </w:t>
            </w:r>
            <w:proofErr w:type="spellStart"/>
            <w:r w:rsidRPr="009157CC">
              <w:t>adipiscing</w:t>
            </w:r>
            <w:proofErr w:type="spellEnd"/>
            <w:r w:rsidRPr="009157CC">
              <w:t xml:space="preserve"> </w:t>
            </w:r>
            <w:proofErr w:type="spellStart"/>
            <w:r w:rsidRPr="009157CC">
              <w:t>elit</w:t>
            </w:r>
            <w:proofErr w:type="spellEnd"/>
            <w:r w:rsidRPr="009157CC">
              <w:t xml:space="preserve">, </w:t>
            </w:r>
            <w:proofErr w:type="spellStart"/>
            <w:r w:rsidRPr="009157CC">
              <w:t>sed</w:t>
            </w:r>
            <w:proofErr w:type="spellEnd"/>
            <w:r w:rsidRPr="009157CC">
              <w:t xml:space="preserve"> do </w:t>
            </w:r>
            <w:proofErr w:type="spellStart"/>
            <w:r w:rsidRPr="009157CC">
              <w:t>eiusmod</w:t>
            </w:r>
            <w:proofErr w:type="spellEnd"/>
            <w:r w:rsidRPr="009157CC">
              <w:t xml:space="preserve"> </w:t>
            </w:r>
            <w:proofErr w:type="spellStart"/>
            <w:r w:rsidRPr="009157CC">
              <w:t>tempor</w:t>
            </w:r>
            <w:proofErr w:type="spellEnd"/>
            <w:r w:rsidRPr="009157CC">
              <w:t xml:space="preserve"> </w:t>
            </w:r>
            <w:proofErr w:type="spellStart"/>
            <w:r w:rsidRPr="009157CC">
              <w:t>incididunt</w:t>
            </w:r>
            <w:proofErr w:type="spellEnd"/>
            <w:r w:rsidRPr="009157CC">
              <w:t xml:space="preserve"> </w:t>
            </w:r>
            <w:proofErr w:type="spellStart"/>
            <w:r w:rsidRPr="009157CC">
              <w:t>ut</w:t>
            </w:r>
            <w:proofErr w:type="spellEnd"/>
            <w:r w:rsidRPr="009157CC">
              <w:t xml:space="preserve"> labore et dolore magna </w:t>
            </w:r>
            <w:proofErr w:type="spellStart"/>
            <w:r w:rsidRPr="009157CC">
              <w:t>aliqua</w:t>
            </w:r>
            <w:proofErr w:type="spellEnd"/>
            <w:r w:rsidRPr="009157CC">
              <w:t xml:space="preserve">. </w:t>
            </w:r>
            <w:proofErr w:type="spellStart"/>
            <w:r w:rsidRPr="009157CC">
              <w:t>Iaculis</w:t>
            </w:r>
            <w:proofErr w:type="spellEnd"/>
            <w:r w:rsidRPr="009157CC">
              <w:t xml:space="preserve"> </w:t>
            </w:r>
            <w:proofErr w:type="spellStart"/>
            <w:r w:rsidRPr="009157CC">
              <w:t>urna</w:t>
            </w:r>
            <w:proofErr w:type="spellEnd"/>
            <w:r w:rsidRPr="009157CC">
              <w:t xml:space="preserve"> id </w:t>
            </w:r>
            <w:proofErr w:type="spellStart"/>
            <w:r w:rsidRPr="009157CC">
              <w:t>volutpat</w:t>
            </w:r>
            <w:proofErr w:type="spellEnd"/>
            <w:r w:rsidRPr="009157CC">
              <w:t xml:space="preserve"> </w:t>
            </w:r>
            <w:proofErr w:type="spellStart"/>
            <w:r w:rsidRPr="009157CC">
              <w:t>lacus</w:t>
            </w:r>
            <w:proofErr w:type="spellEnd"/>
            <w:r w:rsidRPr="009157CC">
              <w:t xml:space="preserve"> </w:t>
            </w:r>
            <w:proofErr w:type="spellStart"/>
            <w:r w:rsidRPr="009157CC">
              <w:t>laoreet</w:t>
            </w:r>
            <w:proofErr w:type="spellEnd"/>
            <w:r w:rsidRPr="009157CC">
              <w:t xml:space="preserve"> non </w:t>
            </w:r>
            <w:proofErr w:type="spellStart"/>
            <w:r w:rsidRPr="009157CC">
              <w:t>curabitur</w:t>
            </w:r>
            <w:proofErr w:type="spellEnd"/>
            <w:r w:rsidRPr="009157CC">
              <w:t xml:space="preserve"> gravida </w:t>
            </w:r>
            <w:proofErr w:type="spellStart"/>
            <w:r w:rsidRPr="009157CC">
              <w:t>arcu</w:t>
            </w:r>
            <w:proofErr w:type="spellEnd"/>
            <w:r w:rsidRPr="009157CC">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9157CC">
              <w:t>Egestas</w:t>
            </w:r>
            <w:proofErr w:type="spellEnd"/>
            <w:r w:rsidRPr="009157CC">
              <w:t xml:space="preserve"> dui id </w:t>
            </w:r>
            <w:proofErr w:type="spellStart"/>
            <w:r w:rsidRPr="009157CC">
              <w:t>ornare</w:t>
            </w:r>
            <w:proofErr w:type="spellEnd"/>
            <w:r w:rsidRPr="009157CC">
              <w:t xml:space="preserve"> </w:t>
            </w:r>
            <w:proofErr w:type="spellStart"/>
            <w:r w:rsidRPr="009157CC">
              <w:t>arcu</w:t>
            </w:r>
            <w:proofErr w:type="spellEnd"/>
            <w:r w:rsidRPr="009157CC">
              <w:t xml:space="preserve"> </w:t>
            </w:r>
            <w:proofErr w:type="spellStart"/>
            <w:r w:rsidRPr="009157CC">
              <w:t>odio</w:t>
            </w:r>
            <w:proofErr w:type="spellEnd"/>
            <w:r w:rsidRPr="009157CC">
              <w:t xml:space="preserve"> </w:t>
            </w:r>
            <w:proofErr w:type="spellStart"/>
            <w:r w:rsidRPr="009157CC">
              <w:t>ut</w:t>
            </w:r>
            <w:proofErr w:type="spellEnd"/>
            <w:r w:rsidRPr="009157CC">
              <w:t xml:space="preserve"> </w:t>
            </w:r>
            <w:proofErr w:type="spellStart"/>
            <w:r w:rsidRPr="009157CC">
              <w:t>sem</w:t>
            </w:r>
            <w:proofErr w:type="spellEnd"/>
            <w:r w:rsidRPr="009157CC">
              <w:t xml:space="preserve"> </w:t>
            </w:r>
            <w:proofErr w:type="spellStart"/>
            <w:r w:rsidRPr="009157CC">
              <w:t>nulla</w:t>
            </w:r>
            <w:proofErr w:type="spellEnd"/>
            <w:r w:rsidRPr="009157CC">
              <w:t xml:space="preserve">. </w:t>
            </w:r>
          </w:p>
        </w:tc>
      </w:tr>
      <w:tr w:rsidR="00441F61" w:rsidRPr="00A7748D" w14:paraId="4407F6DA" w14:textId="77777777" w:rsidTr="00A7748D">
        <w:tc>
          <w:tcPr>
            <w:tcW w:w="2950" w:type="dxa"/>
            <w:shd w:val="clear" w:color="auto" w:fill="auto"/>
          </w:tcPr>
          <w:p w14:paraId="17DD4254" w14:textId="77777777" w:rsidR="00441F61" w:rsidRPr="00A7748D" w:rsidRDefault="00C33613" w:rsidP="00441F61">
            <w:pPr>
              <w:pStyle w:val="BULKCONTENT"/>
              <w:rPr>
                <w:vertAlign w:val="subscript"/>
              </w:rPr>
            </w:pPr>
            <w:r>
              <w:rPr>
                <w:noProof/>
                <w:vertAlign w:val="subscript"/>
              </w:rPr>
              <w:pict w14:anchorId="7286E1F2">
                <v:shape id="_x0000_s2077" type="#_x0000_t75" style="position:absolute;margin-left:5.4pt;margin-top:-183.05pt;width:136.45pt;height:136.45pt;z-index:251660800;mso-position-horizontal-relative:text;mso-position-vertical-relative:text">
                  <v:imagedata r:id="rId23" o:title=""/>
                  <w10:wrap type="square"/>
                </v:shape>
              </w:pict>
            </w:r>
          </w:p>
        </w:tc>
        <w:tc>
          <w:tcPr>
            <w:tcW w:w="7012" w:type="dxa"/>
            <w:shd w:val="clear" w:color="auto" w:fill="auto"/>
          </w:tcPr>
          <w:p w14:paraId="1E46438B" w14:textId="77777777" w:rsidR="009157CC" w:rsidRDefault="009157CC" w:rsidP="009157CC">
            <w:pPr>
              <w:pStyle w:val="H2"/>
            </w:pPr>
            <w:r>
              <w:t>First Last</w:t>
            </w:r>
          </w:p>
          <w:p w14:paraId="0899F9BA" w14:textId="77777777" w:rsidR="009157CC" w:rsidRPr="00A7748D" w:rsidRDefault="009157CC" w:rsidP="009157CC">
            <w:pPr>
              <w:pStyle w:val="BULKCONTENT"/>
              <w:rPr>
                <w:b/>
                <w:bCs/>
              </w:rPr>
            </w:pPr>
            <w:r w:rsidRPr="00A7748D">
              <w:rPr>
                <w:b/>
                <w:bCs/>
              </w:rPr>
              <w:t>Job title</w:t>
            </w:r>
          </w:p>
          <w:p w14:paraId="160DF9F6" w14:textId="77777777" w:rsidR="009157CC" w:rsidRDefault="009157CC" w:rsidP="009157CC">
            <w:pPr>
              <w:pStyle w:val="BULKCONTENT"/>
            </w:pPr>
          </w:p>
          <w:p w14:paraId="313B1E59" w14:textId="77777777" w:rsidR="00441F61" w:rsidRPr="00A7748D" w:rsidRDefault="009157CC" w:rsidP="009157CC">
            <w:pPr>
              <w:pStyle w:val="BULKCONTENT"/>
              <w:rPr>
                <w:vertAlign w:val="subscript"/>
              </w:rPr>
            </w:pPr>
            <w:r w:rsidRPr="009157CC">
              <w:t xml:space="preserve">Lorem ipsum </w:t>
            </w:r>
            <w:proofErr w:type="spellStart"/>
            <w:r w:rsidRPr="009157CC">
              <w:t>dolor</w:t>
            </w:r>
            <w:proofErr w:type="spellEnd"/>
            <w:r w:rsidRPr="009157CC">
              <w:t xml:space="preserve"> sit </w:t>
            </w:r>
            <w:proofErr w:type="spellStart"/>
            <w:r w:rsidRPr="009157CC">
              <w:t>amet</w:t>
            </w:r>
            <w:proofErr w:type="spellEnd"/>
            <w:r w:rsidRPr="009157CC">
              <w:t xml:space="preserve">, </w:t>
            </w:r>
            <w:proofErr w:type="spellStart"/>
            <w:r w:rsidRPr="009157CC">
              <w:t>consectetur</w:t>
            </w:r>
            <w:proofErr w:type="spellEnd"/>
            <w:r w:rsidRPr="009157CC">
              <w:t xml:space="preserve"> </w:t>
            </w:r>
            <w:proofErr w:type="spellStart"/>
            <w:r w:rsidRPr="009157CC">
              <w:t>adipiscing</w:t>
            </w:r>
            <w:proofErr w:type="spellEnd"/>
            <w:r w:rsidRPr="009157CC">
              <w:t xml:space="preserve"> </w:t>
            </w:r>
            <w:proofErr w:type="spellStart"/>
            <w:r w:rsidRPr="009157CC">
              <w:t>elit</w:t>
            </w:r>
            <w:proofErr w:type="spellEnd"/>
            <w:r w:rsidRPr="009157CC">
              <w:t xml:space="preserve">, </w:t>
            </w:r>
            <w:proofErr w:type="spellStart"/>
            <w:r w:rsidRPr="009157CC">
              <w:t>sed</w:t>
            </w:r>
            <w:proofErr w:type="spellEnd"/>
            <w:r w:rsidRPr="009157CC">
              <w:t xml:space="preserve"> do </w:t>
            </w:r>
            <w:proofErr w:type="spellStart"/>
            <w:r w:rsidRPr="009157CC">
              <w:t>eiusmod</w:t>
            </w:r>
            <w:proofErr w:type="spellEnd"/>
            <w:r w:rsidRPr="009157CC">
              <w:t xml:space="preserve"> </w:t>
            </w:r>
            <w:proofErr w:type="spellStart"/>
            <w:r w:rsidRPr="009157CC">
              <w:t>tempor</w:t>
            </w:r>
            <w:proofErr w:type="spellEnd"/>
            <w:r w:rsidRPr="009157CC">
              <w:t xml:space="preserve"> </w:t>
            </w:r>
            <w:proofErr w:type="spellStart"/>
            <w:r w:rsidRPr="009157CC">
              <w:t>incididunt</w:t>
            </w:r>
            <w:proofErr w:type="spellEnd"/>
            <w:r w:rsidRPr="009157CC">
              <w:t xml:space="preserve"> </w:t>
            </w:r>
            <w:proofErr w:type="spellStart"/>
            <w:r w:rsidRPr="009157CC">
              <w:t>ut</w:t>
            </w:r>
            <w:proofErr w:type="spellEnd"/>
            <w:r w:rsidRPr="009157CC">
              <w:t xml:space="preserve"> labore et dolore magna </w:t>
            </w:r>
            <w:proofErr w:type="spellStart"/>
            <w:r w:rsidRPr="009157CC">
              <w:t>aliqua</w:t>
            </w:r>
            <w:proofErr w:type="spellEnd"/>
            <w:r w:rsidRPr="009157CC">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9157CC">
              <w:t>Egestas</w:t>
            </w:r>
            <w:proofErr w:type="spellEnd"/>
            <w:r w:rsidRPr="009157CC">
              <w:t xml:space="preserve"> dui id </w:t>
            </w:r>
            <w:proofErr w:type="spellStart"/>
            <w:r w:rsidRPr="009157CC">
              <w:t>ornare</w:t>
            </w:r>
            <w:proofErr w:type="spellEnd"/>
            <w:r w:rsidRPr="009157CC">
              <w:t xml:space="preserve"> </w:t>
            </w:r>
            <w:proofErr w:type="spellStart"/>
            <w:r w:rsidRPr="009157CC">
              <w:t>arcu</w:t>
            </w:r>
            <w:proofErr w:type="spellEnd"/>
            <w:r w:rsidRPr="009157CC">
              <w:t xml:space="preserve"> </w:t>
            </w:r>
            <w:proofErr w:type="spellStart"/>
            <w:r w:rsidRPr="009157CC">
              <w:t>odio</w:t>
            </w:r>
            <w:proofErr w:type="spellEnd"/>
            <w:r w:rsidRPr="009157CC">
              <w:t xml:space="preserve"> </w:t>
            </w:r>
            <w:proofErr w:type="spellStart"/>
            <w:r w:rsidRPr="009157CC">
              <w:t>ut</w:t>
            </w:r>
            <w:proofErr w:type="spellEnd"/>
            <w:r w:rsidRPr="009157CC">
              <w:t xml:space="preserve"> </w:t>
            </w:r>
            <w:proofErr w:type="spellStart"/>
            <w:r w:rsidRPr="009157CC">
              <w:t>sem</w:t>
            </w:r>
            <w:proofErr w:type="spellEnd"/>
            <w:r w:rsidRPr="009157CC">
              <w:t xml:space="preserve"> </w:t>
            </w:r>
            <w:proofErr w:type="spellStart"/>
            <w:r w:rsidRPr="009157CC">
              <w:t>nulla</w:t>
            </w:r>
            <w:proofErr w:type="spellEnd"/>
            <w:r w:rsidRPr="009157CC">
              <w:t>.</w:t>
            </w:r>
          </w:p>
        </w:tc>
      </w:tr>
      <w:tr w:rsidR="00441F61" w:rsidRPr="00A7748D" w14:paraId="1ED80001" w14:textId="77777777" w:rsidTr="00A7748D">
        <w:tc>
          <w:tcPr>
            <w:tcW w:w="2950" w:type="dxa"/>
            <w:shd w:val="clear" w:color="auto" w:fill="auto"/>
          </w:tcPr>
          <w:p w14:paraId="0095DDB8" w14:textId="77777777" w:rsidR="00441F61" w:rsidRPr="00A7748D" w:rsidRDefault="00C33613" w:rsidP="00441F61">
            <w:pPr>
              <w:pStyle w:val="BULKCONTENT"/>
              <w:rPr>
                <w:vertAlign w:val="subscript"/>
              </w:rPr>
            </w:pPr>
            <w:r>
              <w:rPr>
                <w:noProof/>
                <w:vertAlign w:val="subscript"/>
              </w:rPr>
              <w:pict w14:anchorId="3B970576">
                <v:shape id="_x0000_s2078" type="#_x0000_t75" style="position:absolute;margin-left:4.45pt;margin-top:4.95pt;width:136.45pt;height:136.45pt;z-index:251661824;mso-position-horizontal-relative:text;mso-position-vertical-relative:text">
                  <v:imagedata r:id="rId23" o:title=""/>
                  <w10:wrap type="square"/>
                </v:shape>
              </w:pict>
            </w:r>
          </w:p>
        </w:tc>
        <w:tc>
          <w:tcPr>
            <w:tcW w:w="7012" w:type="dxa"/>
            <w:shd w:val="clear" w:color="auto" w:fill="auto"/>
          </w:tcPr>
          <w:p w14:paraId="10678B20" w14:textId="77777777" w:rsidR="009157CC" w:rsidRDefault="009157CC" w:rsidP="009157CC">
            <w:pPr>
              <w:pStyle w:val="H2"/>
            </w:pPr>
            <w:r>
              <w:t>First Last</w:t>
            </w:r>
          </w:p>
          <w:p w14:paraId="6F5115B4" w14:textId="77777777" w:rsidR="009157CC" w:rsidRPr="00A7748D" w:rsidRDefault="009157CC" w:rsidP="009157CC">
            <w:pPr>
              <w:pStyle w:val="BULKCONTENT"/>
              <w:rPr>
                <w:b/>
                <w:bCs/>
              </w:rPr>
            </w:pPr>
            <w:r w:rsidRPr="00A7748D">
              <w:rPr>
                <w:b/>
                <w:bCs/>
              </w:rPr>
              <w:t>Job title</w:t>
            </w:r>
          </w:p>
          <w:p w14:paraId="14BA7FE2" w14:textId="77777777" w:rsidR="009157CC" w:rsidRDefault="009157CC" w:rsidP="009157CC">
            <w:pPr>
              <w:pStyle w:val="BULKCONTENT"/>
            </w:pPr>
          </w:p>
          <w:p w14:paraId="51C8C91B" w14:textId="77777777" w:rsidR="00441F61" w:rsidRPr="00A7748D" w:rsidRDefault="009157CC" w:rsidP="009157CC">
            <w:pPr>
              <w:pStyle w:val="BULKCONTENT"/>
              <w:rPr>
                <w:vertAlign w:val="subscript"/>
              </w:rPr>
            </w:pPr>
            <w:r w:rsidRPr="009157CC">
              <w:t xml:space="preserve">Lorem ipsum </w:t>
            </w:r>
            <w:proofErr w:type="spellStart"/>
            <w:r w:rsidRPr="009157CC">
              <w:t>dolor</w:t>
            </w:r>
            <w:proofErr w:type="spellEnd"/>
            <w:r w:rsidRPr="009157CC">
              <w:t xml:space="preserve"> sit </w:t>
            </w:r>
            <w:proofErr w:type="spellStart"/>
            <w:r w:rsidRPr="009157CC">
              <w:t>amet</w:t>
            </w:r>
            <w:proofErr w:type="spellEnd"/>
            <w:r w:rsidRPr="009157CC">
              <w:t xml:space="preserve">, </w:t>
            </w:r>
            <w:proofErr w:type="spellStart"/>
            <w:r w:rsidRPr="009157CC">
              <w:t>consectetur</w:t>
            </w:r>
            <w:proofErr w:type="spellEnd"/>
            <w:r w:rsidRPr="009157CC">
              <w:t xml:space="preserve"> </w:t>
            </w:r>
            <w:proofErr w:type="spellStart"/>
            <w:r w:rsidRPr="009157CC">
              <w:t>adipiscing</w:t>
            </w:r>
            <w:proofErr w:type="spellEnd"/>
            <w:r w:rsidRPr="009157CC">
              <w:t xml:space="preserve"> </w:t>
            </w:r>
            <w:proofErr w:type="spellStart"/>
            <w:r w:rsidRPr="009157CC">
              <w:t>elit</w:t>
            </w:r>
            <w:proofErr w:type="spellEnd"/>
            <w:r w:rsidRPr="009157CC">
              <w:t xml:space="preserve">, </w:t>
            </w:r>
            <w:proofErr w:type="spellStart"/>
            <w:r w:rsidRPr="009157CC">
              <w:t>sed</w:t>
            </w:r>
            <w:proofErr w:type="spellEnd"/>
            <w:r w:rsidRPr="009157CC">
              <w:t xml:space="preserve"> do </w:t>
            </w:r>
            <w:proofErr w:type="spellStart"/>
            <w:r w:rsidRPr="009157CC">
              <w:t>eiusmod</w:t>
            </w:r>
            <w:proofErr w:type="spellEnd"/>
            <w:r w:rsidRPr="009157CC">
              <w:t xml:space="preserve"> </w:t>
            </w:r>
            <w:proofErr w:type="spellStart"/>
            <w:r w:rsidRPr="009157CC">
              <w:t>tempor</w:t>
            </w:r>
            <w:proofErr w:type="spellEnd"/>
            <w:r w:rsidRPr="009157CC">
              <w:t xml:space="preserve"> </w:t>
            </w:r>
            <w:proofErr w:type="spellStart"/>
            <w:r w:rsidRPr="009157CC">
              <w:t>incididunt</w:t>
            </w:r>
            <w:proofErr w:type="spellEnd"/>
            <w:r w:rsidRPr="009157CC">
              <w:t xml:space="preserve"> </w:t>
            </w:r>
            <w:proofErr w:type="spellStart"/>
            <w:r w:rsidRPr="009157CC">
              <w:t>ut</w:t>
            </w:r>
            <w:proofErr w:type="spellEnd"/>
            <w:r w:rsidRPr="009157CC">
              <w:t xml:space="preserve"> labore et dolore magna </w:t>
            </w:r>
            <w:proofErr w:type="spellStart"/>
            <w:r w:rsidRPr="009157CC">
              <w:t>aliqua</w:t>
            </w:r>
            <w:proofErr w:type="spellEnd"/>
            <w:r w:rsidRPr="009157CC">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9157CC">
              <w:t>Egestas</w:t>
            </w:r>
            <w:proofErr w:type="spellEnd"/>
            <w:r w:rsidRPr="009157CC">
              <w:t xml:space="preserve"> dui id </w:t>
            </w:r>
            <w:proofErr w:type="spellStart"/>
            <w:r w:rsidRPr="009157CC">
              <w:t>ornare</w:t>
            </w:r>
            <w:proofErr w:type="spellEnd"/>
            <w:r w:rsidRPr="009157CC">
              <w:t xml:space="preserve"> </w:t>
            </w:r>
            <w:proofErr w:type="spellStart"/>
            <w:r w:rsidRPr="009157CC">
              <w:t>arcu</w:t>
            </w:r>
            <w:proofErr w:type="spellEnd"/>
            <w:r w:rsidRPr="009157CC">
              <w:t xml:space="preserve"> </w:t>
            </w:r>
            <w:proofErr w:type="spellStart"/>
            <w:r w:rsidRPr="009157CC">
              <w:t>odio</w:t>
            </w:r>
            <w:proofErr w:type="spellEnd"/>
            <w:r w:rsidRPr="009157CC">
              <w:t xml:space="preserve"> </w:t>
            </w:r>
            <w:proofErr w:type="spellStart"/>
            <w:r w:rsidRPr="009157CC">
              <w:t>ut</w:t>
            </w:r>
            <w:proofErr w:type="spellEnd"/>
            <w:r w:rsidRPr="009157CC">
              <w:t xml:space="preserve"> </w:t>
            </w:r>
            <w:proofErr w:type="spellStart"/>
            <w:r w:rsidRPr="009157CC">
              <w:t>sem</w:t>
            </w:r>
            <w:proofErr w:type="spellEnd"/>
            <w:r w:rsidRPr="009157CC">
              <w:t xml:space="preserve"> </w:t>
            </w:r>
            <w:proofErr w:type="spellStart"/>
            <w:r w:rsidRPr="009157CC">
              <w:t>nulla</w:t>
            </w:r>
            <w:proofErr w:type="spellEnd"/>
            <w:r w:rsidRPr="009157CC">
              <w:t>.</w:t>
            </w:r>
          </w:p>
        </w:tc>
      </w:tr>
      <w:tr w:rsidR="009157CC" w:rsidRPr="00A7748D" w14:paraId="53E7BE7A" w14:textId="77777777" w:rsidTr="00A7748D">
        <w:tc>
          <w:tcPr>
            <w:tcW w:w="2950" w:type="dxa"/>
            <w:shd w:val="clear" w:color="auto" w:fill="auto"/>
          </w:tcPr>
          <w:p w14:paraId="5F84EF1E" w14:textId="77777777" w:rsidR="009157CC" w:rsidRPr="00A7748D" w:rsidRDefault="00C33613" w:rsidP="009157CC">
            <w:pPr>
              <w:pStyle w:val="BULKCONTENT"/>
              <w:rPr>
                <w:vertAlign w:val="subscript"/>
              </w:rPr>
            </w:pPr>
            <w:r>
              <w:rPr>
                <w:noProof/>
                <w:vertAlign w:val="subscript"/>
              </w:rPr>
              <w:pict w14:anchorId="2BB96625">
                <v:shape id="_x0000_s2084" type="#_x0000_t75" style="position:absolute;margin-left:5.4pt;margin-top:-31.75pt;width:136.45pt;height:136.45pt;z-index:251662848;mso-position-horizontal-relative:text;mso-position-vertical-relative:text">
                  <v:imagedata r:id="rId23" o:title=""/>
                  <w10:wrap type="square"/>
                </v:shape>
              </w:pict>
            </w:r>
          </w:p>
        </w:tc>
        <w:tc>
          <w:tcPr>
            <w:tcW w:w="7012" w:type="dxa"/>
            <w:shd w:val="clear" w:color="auto" w:fill="auto"/>
          </w:tcPr>
          <w:p w14:paraId="09D63A0D" w14:textId="77777777" w:rsidR="009157CC" w:rsidRDefault="009157CC" w:rsidP="009157CC">
            <w:pPr>
              <w:pStyle w:val="H2"/>
            </w:pPr>
            <w:r>
              <w:t>First Last</w:t>
            </w:r>
          </w:p>
          <w:p w14:paraId="7A7DCAA1" w14:textId="77777777" w:rsidR="009157CC" w:rsidRPr="00A7748D" w:rsidRDefault="009157CC" w:rsidP="009157CC">
            <w:pPr>
              <w:pStyle w:val="BULKCONTENT"/>
              <w:rPr>
                <w:b/>
                <w:bCs/>
              </w:rPr>
            </w:pPr>
            <w:r w:rsidRPr="00A7748D">
              <w:rPr>
                <w:b/>
                <w:bCs/>
              </w:rPr>
              <w:t>Job title</w:t>
            </w:r>
          </w:p>
          <w:p w14:paraId="46D36E63" w14:textId="77777777" w:rsidR="009157CC" w:rsidRDefault="009157CC" w:rsidP="009157CC">
            <w:pPr>
              <w:pStyle w:val="BULKCONTENT"/>
            </w:pPr>
          </w:p>
          <w:p w14:paraId="383E9505" w14:textId="77777777" w:rsidR="009157CC" w:rsidRPr="00A7748D" w:rsidRDefault="009157CC" w:rsidP="009157CC">
            <w:pPr>
              <w:pStyle w:val="BULKCONTENT"/>
              <w:rPr>
                <w:vertAlign w:val="subscript"/>
              </w:rPr>
            </w:pPr>
            <w:r w:rsidRPr="009157CC">
              <w:t xml:space="preserve">Lorem ipsum </w:t>
            </w:r>
            <w:proofErr w:type="spellStart"/>
            <w:r w:rsidRPr="009157CC">
              <w:t>dolor</w:t>
            </w:r>
            <w:proofErr w:type="spellEnd"/>
            <w:r w:rsidRPr="009157CC">
              <w:t xml:space="preserve"> sit </w:t>
            </w:r>
            <w:proofErr w:type="spellStart"/>
            <w:r w:rsidRPr="009157CC">
              <w:t>amet</w:t>
            </w:r>
            <w:proofErr w:type="spellEnd"/>
            <w:r w:rsidRPr="009157CC">
              <w:t xml:space="preserve">, </w:t>
            </w:r>
            <w:proofErr w:type="spellStart"/>
            <w:r w:rsidRPr="009157CC">
              <w:t>consectetur</w:t>
            </w:r>
            <w:proofErr w:type="spellEnd"/>
            <w:r w:rsidRPr="009157CC">
              <w:t xml:space="preserve"> </w:t>
            </w:r>
            <w:proofErr w:type="spellStart"/>
            <w:r w:rsidRPr="009157CC">
              <w:t>adipiscing</w:t>
            </w:r>
            <w:proofErr w:type="spellEnd"/>
            <w:r w:rsidRPr="009157CC">
              <w:t xml:space="preserve"> </w:t>
            </w:r>
            <w:proofErr w:type="spellStart"/>
            <w:r w:rsidRPr="009157CC">
              <w:t>elit</w:t>
            </w:r>
            <w:proofErr w:type="spellEnd"/>
            <w:r w:rsidRPr="009157CC">
              <w:t xml:space="preserve">, </w:t>
            </w:r>
            <w:proofErr w:type="spellStart"/>
            <w:r w:rsidRPr="009157CC">
              <w:t>sed</w:t>
            </w:r>
            <w:proofErr w:type="spellEnd"/>
            <w:r w:rsidRPr="009157CC">
              <w:t xml:space="preserve"> do </w:t>
            </w:r>
            <w:proofErr w:type="spellStart"/>
            <w:r w:rsidRPr="009157CC">
              <w:t>eiusmod</w:t>
            </w:r>
            <w:proofErr w:type="spellEnd"/>
            <w:r w:rsidRPr="009157CC">
              <w:t xml:space="preserve"> </w:t>
            </w:r>
            <w:proofErr w:type="spellStart"/>
            <w:r w:rsidRPr="009157CC">
              <w:t>tempor</w:t>
            </w:r>
            <w:proofErr w:type="spellEnd"/>
            <w:r w:rsidRPr="009157CC">
              <w:t xml:space="preserve"> </w:t>
            </w:r>
            <w:proofErr w:type="spellStart"/>
            <w:r w:rsidRPr="009157CC">
              <w:t>incididunt</w:t>
            </w:r>
            <w:proofErr w:type="spellEnd"/>
            <w:r w:rsidRPr="009157CC">
              <w:t xml:space="preserve"> </w:t>
            </w:r>
            <w:proofErr w:type="spellStart"/>
            <w:r w:rsidRPr="009157CC">
              <w:t>ut</w:t>
            </w:r>
            <w:proofErr w:type="spellEnd"/>
            <w:r w:rsidRPr="009157CC">
              <w:t xml:space="preserve"> labore et dolore magna </w:t>
            </w:r>
            <w:proofErr w:type="spellStart"/>
            <w:r w:rsidRPr="009157CC">
              <w:t>aliqua</w:t>
            </w:r>
            <w:proofErr w:type="spellEnd"/>
            <w:r w:rsidRPr="009157CC">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9157CC">
              <w:t>Egestas</w:t>
            </w:r>
            <w:proofErr w:type="spellEnd"/>
            <w:r w:rsidRPr="009157CC">
              <w:t xml:space="preserve"> dui id </w:t>
            </w:r>
            <w:proofErr w:type="spellStart"/>
            <w:r w:rsidRPr="009157CC">
              <w:t>ornare</w:t>
            </w:r>
            <w:proofErr w:type="spellEnd"/>
            <w:r w:rsidRPr="009157CC">
              <w:t xml:space="preserve"> </w:t>
            </w:r>
            <w:proofErr w:type="spellStart"/>
            <w:r w:rsidRPr="009157CC">
              <w:t>arcu</w:t>
            </w:r>
            <w:proofErr w:type="spellEnd"/>
            <w:r w:rsidRPr="009157CC">
              <w:t xml:space="preserve"> </w:t>
            </w:r>
            <w:proofErr w:type="spellStart"/>
            <w:r w:rsidRPr="009157CC">
              <w:t>odio</w:t>
            </w:r>
            <w:proofErr w:type="spellEnd"/>
            <w:r w:rsidRPr="009157CC">
              <w:t xml:space="preserve"> </w:t>
            </w:r>
            <w:proofErr w:type="spellStart"/>
            <w:r w:rsidRPr="009157CC">
              <w:t>ut</w:t>
            </w:r>
            <w:proofErr w:type="spellEnd"/>
            <w:r w:rsidRPr="009157CC">
              <w:t xml:space="preserve"> </w:t>
            </w:r>
            <w:proofErr w:type="spellStart"/>
            <w:r w:rsidRPr="009157CC">
              <w:t>sem</w:t>
            </w:r>
            <w:proofErr w:type="spellEnd"/>
            <w:r w:rsidRPr="009157CC">
              <w:t xml:space="preserve"> </w:t>
            </w:r>
            <w:proofErr w:type="spellStart"/>
            <w:r w:rsidRPr="009157CC">
              <w:t>nulla</w:t>
            </w:r>
            <w:proofErr w:type="spellEnd"/>
            <w:r w:rsidRPr="009157CC">
              <w:t xml:space="preserve">. </w:t>
            </w:r>
          </w:p>
        </w:tc>
      </w:tr>
      <w:tr w:rsidR="009157CC" w:rsidRPr="00A7748D" w14:paraId="03870A88" w14:textId="77777777" w:rsidTr="00A7748D">
        <w:tc>
          <w:tcPr>
            <w:tcW w:w="2950" w:type="dxa"/>
            <w:shd w:val="clear" w:color="auto" w:fill="auto"/>
          </w:tcPr>
          <w:p w14:paraId="7C832A1B" w14:textId="77777777" w:rsidR="009157CC" w:rsidRPr="00A7748D" w:rsidRDefault="00C33613" w:rsidP="009157CC">
            <w:pPr>
              <w:pStyle w:val="BULKCONTENT"/>
              <w:rPr>
                <w:vertAlign w:val="subscript"/>
              </w:rPr>
            </w:pPr>
            <w:r>
              <w:rPr>
                <w:noProof/>
                <w:vertAlign w:val="subscript"/>
              </w:rPr>
              <w:pict w14:anchorId="029070F6">
                <v:shape id="_x0000_s2085" type="#_x0000_t75" style="position:absolute;margin-left:5.4pt;margin-top:-183.05pt;width:136.45pt;height:136.45pt;z-index:251663872;mso-position-horizontal-relative:text;mso-position-vertical-relative:text">
                  <v:imagedata r:id="rId23" o:title=""/>
                  <w10:wrap type="square"/>
                </v:shape>
              </w:pict>
            </w:r>
          </w:p>
        </w:tc>
        <w:tc>
          <w:tcPr>
            <w:tcW w:w="7012" w:type="dxa"/>
            <w:shd w:val="clear" w:color="auto" w:fill="auto"/>
          </w:tcPr>
          <w:p w14:paraId="4EF33B34" w14:textId="77777777" w:rsidR="009157CC" w:rsidRDefault="009157CC" w:rsidP="009157CC">
            <w:pPr>
              <w:pStyle w:val="H2"/>
            </w:pPr>
            <w:r>
              <w:t>First Last</w:t>
            </w:r>
          </w:p>
          <w:p w14:paraId="64331B38" w14:textId="77777777" w:rsidR="009157CC" w:rsidRPr="00A7748D" w:rsidRDefault="009157CC" w:rsidP="009157CC">
            <w:pPr>
              <w:pStyle w:val="BULKCONTENT"/>
              <w:rPr>
                <w:b/>
                <w:bCs/>
              </w:rPr>
            </w:pPr>
            <w:r w:rsidRPr="00A7748D">
              <w:rPr>
                <w:b/>
                <w:bCs/>
              </w:rPr>
              <w:t>Job title</w:t>
            </w:r>
          </w:p>
          <w:p w14:paraId="17A831AD" w14:textId="77777777" w:rsidR="009157CC" w:rsidRDefault="009157CC" w:rsidP="009157CC">
            <w:pPr>
              <w:pStyle w:val="BULKCONTENT"/>
            </w:pPr>
          </w:p>
          <w:p w14:paraId="2A8676C4" w14:textId="77777777" w:rsidR="009157CC" w:rsidRPr="00A7748D" w:rsidRDefault="009157CC" w:rsidP="009157CC">
            <w:pPr>
              <w:pStyle w:val="BULKCONTENT"/>
              <w:rPr>
                <w:vertAlign w:val="subscript"/>
              </w:rPr>
            </w:pPr>
            <w:r w:rsidRPr="009157CC">
              <w:t xml:space="preserve">Lorem ipsum </w:t>
            </w:r>
            <w:proofErr w:type="spellStart"/>
            <w:r w:rsidRPr="009157CC">
              <w:t>dolor</w:t>
            </w:r>
            <w:proofErr w:type="spellEnd"/>
            <w:r w:rsidRPr="009157CC">
              <w:t xml:space="preserve"> sit </w:t>
            </w:r>
            <w:proofErr w:type="spellStart"/>
            <w:r w:rsidRPr="009157CC">
              <w:t>amet</w:t>
            </w:r>
            <w:proofErr w:type="spellEnd"/>
            <w:r w:rsidRPr="009157CC">
              <w:t xml:space="preserve">, </w:t>
            </w:r>
            <w:proofErr w:type="spellStart"/>
            <w:r w:rsidRPr="009157CC">
              <w:t>consectetur</w:t>
            </w:r>
            <w:proofErr w:type="spellEnd"/>
            <w:r w:rsidRPr="009157CC">
              <w:t xml:space="preserve"> </w:t>
            </w:r>
            <w:proofErr w:type="spellStart"/>
            <w:r w:rsidRPr="009157CC">
              <w:t>adipiscing</w:t>
            </w:r>
            <w:proofErr w:type="spellEnd"/>
            <w:r w:rsidRPr="009157CC">
              <w:t xml:space="preserve"> </w:t>
            </w:r>
            <w:proofErr w:type="spellStart"/>
            <w:r w:rsidRPr="009157CC">
              <w:t>elit</w:t>
            </w:r>
            <w:proofErr w:type="spellEnd"/>
            <w:r w:rsidRPr="009157CC">
              <w:t xml:space="preserve">, </w:t>
            </w:r>
            <w:proofErr w:type="spellStart"/>
            <w:r w:rsidRPr="009157CC">
              <w:t>sed</w:t>
            </w:r>
            <w:proofErr w:type="spellEnd"/>
            <w:r w:rsidRPr="009157CC">
              <w:t xml:space="preserve"> do </w:t>
            </w:r>
            <w:proofErr w:type="spellStart"/>
            <w:r w:rsidRPr="009157CC">
              <w:t>eiusmod</w:t>
            </w:r>
            <w:proofErr w:type="spellEnd"/>
            <w:r w:rsidRPr="009157CC">
              <w:t xml:space="preserve"> </w:t>
            </w:r>
            <w:proofErr w:type="spellStart"/>
            <w:r w:rsidRPr="009157CC">
              <w:t>tempor</w:t>
            </w:r>
            <w:proofErr w:type="spellEnd"/>
            <w:r w:rsidRPr="009157CC">
              <w:t xml:space="preserve"> </w:t>
            </w:r>
            <w:proofErr w:type="spellStart"/>
            <w:r w:rsidRPr="009157CC">
              <w:t>incididunt</w:t>
            </w:r>
            <w:proofErr w:type="spellEnd"/>
            <w:r w:rsidRPr="009157CC">
              <w:t xml:space="preserve"> </w:t>
            </w:r>
            <w:proofErr w:type="spellStart"/>
            <w:r w:rsidRPr="009157CC">
              <w:t>ut</w:t>
            </w:r>
            <w:proofErr w:type="spellEnd"/>
            <w:r w:rsidRPr="009157CC">
              <w:t xml:space="preserve"> labore et dolore magna </w:t>
            </w:r>
            <w:proofErr w:type="spellStart"/>
            <w:r w:rsidRPr="009157CC">
              <w:t>aliqua</w:t>
            </w:r>
            <w:proofErr w:type="spellEnd"/>
            <w:r w:rsidRPr="009157CC">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9157CC">
              <w:t>Egestas</w:t>
            </w:r>
            <w:proofErr w:type="spellEnd"/>
            <w:r w:rsidRPr="009157CC">
              <w:t xml:space="preserve"> dui id </w:t>
            </w:r>
            <w:proofErr w:type="spellStart"/>
            <w:r w:rsidRPr="009157CC">
              <w:t>ornare</w:t>
            </w:r>
            <w:proofErr w:type="spellEnd"/>
            <w:r w:rsidRPr="009157CC">
              <w:t xml:space="preserve"> </w:t>
            </w:r>
            <w:proofErr w:type="spellStart"/>
            <w:r w:rsidRPr="009157CC">
              <w:t>arcu</w:t>
            </w:r>
            <w:proofErr w:type="spellEnd"/>
            <w:r w:rsidRPr="009157CC">
              <w:t xml:space="preserve"> </w:t>
            </w:r>
            <w:proofErr w:type="spellStart"/>
            <w:r w:rsidRPr="009157CC">
              <w:t>odio</w:t>
            </w:r>
            <w:proofErr w:type="spellEnd"/>
            <w:r w:rsidRPr="009157CC">
              <w:t xml:space="preserve"> </w:t>
            </w:r>
            <w:proofErr w:type="spellStart"/>
            <w:r w:rsidRPr="009157CC">
              <w:t>ut</w:t>
            </w:r>
            <w:proofErr w:type="spellEnd"/>
            <w:r w:rsidRPr="009157CC">
              <w:t xml:space="preserve"> </w:t>
            </w:r>
            <w:proofErr w:type="spellStart"/>
            <w:r w:rsidRPr="009157CC">
              <w:t>sem</w:t>
            </w:r>
            <w:proofErr w:type="spellEnd"/>
            <w:r w:rsidRPr="009157CC">
              <w:t xml:space="preserve"> </w:t>
            </w:r>
            <w:proofErr w:type="spellStart"/>
            <w:r w:rsidRPr="009157CC">
              <w:t>nulla</w:t>
            </w:r>
            <w:proofErr w:type="spellEnd"/>
            <w:r w:rsidRPr="009157CC">
              <w:t>.</w:t>
            </w:r>
          </w:p>
        </w:tc>
      </w:tr>
      <w:tr w:rsidR="009157CC" w:rsidRPr="00A7748D" w14:paraId="3F837F02" w14:textId="77777777" w:rsidTr="00A7748D">
        <w:tc>
          <w:tcPr>
            <w:tcW w:w="2950" w:type="dxa"/>
            <w:shd w:val="clear" w:color="auto" w:fill="auto"/>
          </w:tcPr>
          <w:p w14:paraId="6EABC843" w14:textId="77777777" w:rsidR="009157CC" w:rsidRPr="00A7748D" w:rsidRDefault="00C33613" w:rsidP="009157CC">
            <w:pPr>
              <w:pStyle w:val="BULKCONTENT"/>
              <w:rPr>
                <w:vertAlign w:val="subscript"/>
              </w:rPr>
            </w:pPr>
            <w:r>
              <w:rPr>
                <w:noProof/>
                <w:vertAlign w:val="subscript"/>
              </w:rPr>
              <w:pict w14:anchorId="7A4A46D5">
                <v:shape id="_x0000_s2086" type="#_x0000_t75" style="position:absolute;margin-left:4.45pt;margin-top:4.95pt;width:136.45pt;height:136.45pt;z-index:251664896;mso-position-horizontal-relative:text;mso-position-vertical-relative:text">
                  <v:imagedata r:id="rId23" o:title=""/>
                  <w10:wrap type="square"/>
                </v:shape>
              </w:pict>
            </w:r>
          </w:p>
        </w:tc>
        <w:tc>
          <w:tcPr>
            <w:tcW w:w="7012" w:type="dxa"/>
            <w:shd w:val="clear" w:color="auto" w:fill="auto"/>
          </w:tcPr>
          <w:p w14:paraId="4F2EAFC5" w14:textId="77777777" w:rsidR="009157CC" w:rsidRDefault="009157CC" w:rsidP="009157CC">
            <w:pPr>
              <w:pStyle w:val="H2"/>
            </w:pPr>
            <w:r>
              <w:t>First Last</w:t>
            </w:r>
          </w:p>
          <w:p w14:paraId="4D19F51A" w14:textId="77777777" w:rsidR="009157CC" w:rsidRPr="00A7748D" w:rsidRDefault="009157CC" w:rsidP="009157CC">
            <w:pPr>
              <w:pStyle w:val="BULKCONTENT"/>
              <w:rPr>
                <w:b/>
                <w:bCs/>
              </w:rPr>
            </w:pPr>
            <w:r w:rsidRPr="00A7748D">
              <w:rPr>
                <w:b/>
                <w:bCs/>
              </w:rPr>
              <w:t>Job title</w:t>
            </w:r>
          </w:p>
          <w:p w14:paraId="77DCCCCB" w14:textId="77777777" w:rsidR="009157CC" w:rsidRDefault="009157CC" w:rsidP="009157CC">
            <w:pPr>
              <w:pStyle w:val="BULKCONTENT"/>
            </w:pPr>
          </w:p>
          <w:p w14:paraId="6CA98C97" w14:textId="77777777" w:rsidR="009157CC" w:rsidRPr="00A7748D" w:rsidRDefault="009157CC" w:rsidP="009157CC">
            <w:pPr>
              <w:pStyle w:val="BULKCONTENT"/>
              <w:rPr>
                <w:vertAlign w:val="subscript"/>
              </w:rPr>
            </w:pPr>
            <w:r w:rsidRPr="009157CC">
              <w:t xml:space="preserve">Lorem ipsum </w:t>
            </w:r>
            <w:proofErr w:type="spellStart"/>
            <w:r w:rsidRPr="009157CC">
              <w:t>dolor</w:t>
            </w:r>
            <w:proofErr w:type="spellEnd"/>
            <w:r w:rsidRPr="009157CC">
              <w:t xml:space="preserve"> sit </w:t>
            </w:r>
            <w:proofErr w:type="spellStart"/>
            <w:r w:rsidRPr="009157CC">
              <w:t>amet</w:t>
            </w:r>
            <w:proofErr w:type="spellEnd"/>
            <w:r w:rsidRPr="009157CC">
              <w:t xml:space="preserve">, </w:t>
            </w:r>
            <w:proofErr w:type="spellStart"/>
            <w:r w:rsidRPr="009157CC">
              <w:t>consectetur</w:t>
            </w:r>
            <w:proofErr w:type="spellEnd"/>
            <w:r w:rsidRPr="009157CC">
              <w:t xml:space="preserve"> </w:t>
            </w:r>
            <w:proofErr w:type="spellStart"/>
            <w:r w:rsidRPr="009157CC">
              <w:t>adipiscing</w:t>
            </w:r>
            <w:proofErr w:type="spellEnd"/>
            <w:r w:rsidRPr="009157CC">
              <w:t xml:space="preserve"> </w:t>
            </w:r>
            <w:proofErr w:type="spellStart"/>
            <w:r w:rsidRPr="009157CC">
              <w:t>elit</w:t>
            </w:r>
            <w:proofErr w:type="spellEnd"/>
            <w:r w:rsidRPr="009157CC">
              <w:t xml:space="preserve">, </w:t>
            </w:r>
            <w:proofErr w:type="spellStart"/>
            <w:r w:rsidRPr="009157CC">
              <w:t>sed</w:t>
            </w:r>
            <w:proofErr w:type="spellEnd"/>
            <w:r w:rsidRPr="009157CC">
              <w:t xml:space="preserve"> do </w:t>
            </w:r>
            <w:proofErr w:type="spellStart"/>
            <w:r w:rsidRPr="009157CC">
              <w:t>eiusmod</w:t>
            </w:r>
            <w:proofErr w:type="spellEnd"/>
            <w:r w:rsidRPr="009157CC">
              <w:t xml:space="preserve"> </w:t>
            </w:r>
            <w:proofErr w:type="spellStart"/>
            <w:r w:rsidRPr="009157CC">
              <w:t>tempor</w:t>
            </w:r>
            <w:proofErr w:type="spellEnd"/>
            <w:r w:rsidRPr="009157CC">
              <w:t xml:space="preserve"> </w:t>
            </w:r>
            <w:proofErr w:type="spellStart"/>
            <w:r w:rsidRPr="009157CC">
              <w:t>incididunt</w:t>
            </w:r>
            <w:proofErr w:type="spellEnd"/>
            <w:r w:rsidRPr="009157CC">
              <w:t xml:space="preserve"> </w:t>
            </w:r>
            <w:proofErr w:type="spellStart"/>
            <w:r w:rsidRPr="009157CC">
              <w:t>ut</w:t>
            </w:r>
            <w:proofErr w:type="spellEnd"/>
            <w:r w:rsidRPr="009157CC">
              <w:t xml:space="preserve"> labore et dolore magna </w:t>
            </w:r>
            <w:proofErr w:type="spellStart"/>
            <w:r w:rsidRPr="009157CC">
              <w:t>aliqua</w:t>
            </w:r>
            <w:proofErr w:type="spellEnd"/>
            <w:r w:rsidRPr="009157CC">
              <w:t xml:space="preserve">. </w:t>
            </w:r>
            <w:proofErr w:type="spellStart"/>
            <w:r w:rsidRPr="00F05835">
              <w:rPr>
                <w:lang w:val="fr-CA"/>
              </w:rPr>
              <w:t>Iaculis</w:t>
            </w:r>
            <w:proofErr w:type="spellEnd"/>
            <w:r w:rsidRPr="00F05835">
              <w:rPr>
                <w:lang w:val="fr-CA"/>
              </w:rPr>
              <w:t xml:space="preserve"> </w:t>
            </w:r>
            <w:proofErr w:type="spellStart"/>
            <w:r w:rsidRPr="00F05835">
              <w:rPr>
                <w:lang w:val="fr-CA"/>
              </w:rPr>
              <w:t>urna</w:t>
            </w:r>
            <w:proofErr w:type="spellEnd"/>
            <w:r w:rsidRPr="00F05835">
              <w:rPr>
                <w:lang w:val="fr-CA"/>
              </w:rPr>
              <w:t xml:space="preserve"> </w:t>
            </w:r>
            <w:proofErr w:type="spellStart"/>
            <w:r w:rsidRPr="00F05835">
              <w:rPr>
                <w:lang w:val="fr-CA"/>
              </w:rPr>
              <w:t>id</w:t>
            </w:r>
            <w:proofErr w:type="spellEnd"/>
            <w:r w:rsidRPr="00F05835">
              <w:rPr>
                <w:lang w:val="fr-CA"/>
              </w:rPr>
              <w:t xml:space="preserve"> </w:t>
            </w:r>
            <w:proofErr w:type="spellStart"/>
            <w:r w:rsidRPr="00F05835">
              <w:rPr>
                <w:lang w:val="fr-CA"/>
              </w:rPr>
              <w:t>volutpat</w:t>
            </w:r>
            <w:proofErr w:type="spellEnd"/>
            <w:r w:rsidRPr="00F05835">
              <w:rPr>
                <w:lang w:val="fr-CA"/>
              </w:rPr>
              <w:t xml:space="preserve"> </w:t>
            </w:r>
            <w:proofErr w:type="spellStart"/>
            <w:r w:rsidRPr="00F05835">
              <w:rPr>
                <w:lang w:val="fr-CA"/>
              </w:rPr>
              <w:t>lacus</w:t>
            </w:r>
            <w:proofErr w:type="spellEnd"/>
            <w:r w:rsidRPr="00F05835">
              <w:rPr>
                <w:lang w:val="fr-CA"/>
              </w:rPr>
              <w:t xml:space="preserve"> </w:t>
            </w:r>
            <w:proofErr w:type="spellStart"/>
            <w:r w:rsidRPr="00F05835">
              <w:rPr>
                <w:lang w:val="fr-CA"/>
              </w:rPr>
              <w:t>laoreet</w:t>
            </w:r>
            <w:proofErr w:type="spellEnd"/>
            <w:r w:rsidRPr="00F05835">
              <w:rPr>
                <w:lang w:val="fr-CA"/>
              </w:rPr>
              <w:t xml:space="preserve"> non </w:t>
            </w:r>
            <w:proofErr w:type="spellStart"/>
            <w:r w:rsidRPr="00F05835">
              <w:rPr>
                <w:lang w:val="fr-CA"/>
              </w:rPr>
              <w:t>curabitur</w:t>
            </w:r>
            <w:proofErr w:type="spellEnd"/>
            <w:r w:rsidRPr="00F05835">
              <w:rPr>
                <w:lang w:val="fr-CA"/>
              </w:rPr>
              <w:t xml:space="preserve"> </w:t>
            </w:r>
            <w:proofErr w:type="spellStart"/>
            <w:r w:rsidRPr="00F05835">
              <w:rPr>
                <w:lang w:val="fr-CA"/>
              </w:rPr>
              <w:t>gravida</w:t>
            </w:r>
            <w:proofErr w:type="spellEnd"/>
            <w:r w:rsidRPr="00F05835">
              <w:rPr>
                <w:lang w:val="fr-CA"/>
              </w:rPr>
              <w:t xml:space="preserve"> </w:t>
            </w:r>
            <w:proofErr w:type="spellStart"/>
            <w:r w:rsidRPr="00F05835">
              <w:rPr>
                <w:lang w:val="fr-CA"/>
              </w:rPr>
              <w:t>arcu</w:t>
            </w:r>
            <w:proofErr w:type="spellEnd"/>
            <w:r w:rsidRPr="00F05835">
              <w:rPr>
                <w:lang w:val="fr-CA"/>
              </w:rPr>
              <w:t xml:space="preserve">. </w:t>
            </w:r>
            <w:proofErr w:type="spellStart"/>
            <w:r w:rsidRPr="00F05835">
              <w:rPr>
                <w:lang w:val="fr-CA"/>
              </w:rPr>
              <w:t>Dignissim</w:t>
            </w:r>
            <w:proofErr w:type="spellEnd"/>
            <w:r w:rsidRPr="00F05835">
              <w:rPr>
                <w:lang w:val="fr-CA"/>
              </w:rPr>
              <w:t xml:space="preserve"> </w:t>
            </w:r>
            <w:proofErr w:type="spellStart"/>
            <w:r w:rsidRPr="00F05835">
              <w:rPr>
                <w:lang w:val="fr-CA"/>
              </w:rPr>
              <w:t>convallis</w:t>
            </w:r>
            <w:proofErr w:type="spellEnd"/>
            <w:r w:rsidRPr="00F05835">
              <w:rPr>
                <w:lang w:val="fr-CA"/>
              </w:rPr>
              <w:t xml:space="preserve"> </w:t>
            </w:r>
            <w:proofErr w:type="spellStart"/>
            <w:r w:rsidRPr="00F05835">
              <w:rPr>
                <w:lang w:val="fr-CA"/>
              </w:rPr>
              <w:t>aenean</w:t>
            </w:r>
            <w:proofErr w:type="spellEnd"/>
            <w:r w:rsidRPr="00F05835">
              <w:rPr>
                <w:lang w:val="fr-CA"/>
              </w:rPr>
              <w:t xml:space="preserve"> et </w:t>
            </w:r>
            <w:proofErr w:type="spellStart"/>
            <w:r w:rsidRPr="00F05835">
              <w:rPr>
                <w:lang w:val="fr-CA"/>
              </w:rPr>
              <w:t>tortor</w:t>
            </w:r>
            <w:proofErr w:type="spellEnd"/>
            <w:r w:rsidRPr="00F05835">
              <w:rPr>
                <w:lang w:val="fr-CA"/>
              </w:rPr>
              <w:t xml:space="preserve"> at </w:t>
            </w:r>
            <w:proofErr w:type="spellStart"/>
            <w:r w:rsidRPr="00F05835">
              <w:rPr>
                <w:lang w:val="fr-CA"/>
              </w:rPr>
              <w:t>risus</w:t>
            </w:r>
            <w:proofErr w:type="spellEnd"/>
            <w:r w:rsidRPr="00F05835">
              <w:rPr>
                <w:lang w:val="fr-CA"/>
              </w:rPr>
              <w:t xml:space="preserve">. Amet </w:t>
            </w:r>
            <w:proofErr w:type="spellStart"/>
            <w:r w:rsidRPr="00F05835">
              <w:rPr>
                <w:lang w:val="fr-CA"/>
              </w:rPr>
              <w:t>consectetur</w:t>
            </w:r>
            <w:proofErr w:type="spellEnd"/>
            <w:r w:rsidRPr="00F05835">
              <w:rPr>
                <w:lang w:val="fr-CA"/>
              </w:rPr>
              <w:t xml:space="preserve"> </w:t>
            </w:r>
            <w:proofErr w:type="spellStart"/>
            <w:r w:rsidRPr="00F05835">
              <w:rPr>
                <w:lang w:val="fr-CA"/>
              </w:rPr>
              <w:t>adipiscing</w:t>
            </w:r>
            <w:proofErr w:type="spellEnd"/>
            <w:r w:rsidRPr="00F05835">
              <w:rPr>
                <w:lang w:val="fr-CA"/>
              </w:rPr>
              <w:t xml:space="preserve"> </w:t>
            </w:r>
            <w:proofErr w:type="spellStart"/>
            <w:r w:rsidRPr="00F05835">
              <w:rPr>
                <w:lang w:val="fr-CA"/>
              </w:rPr>
              <w:t>elit</w:t>
            </w:r>
            <w:proofErr w:type="spellEnd"/>
            <w:r w:rsidRPr="00F05835">
              <w:rPr>
                <w:lang w:val="fr-CA"/>
              </w:rPr>
              <w:t xml:space="preserve"> ut </w:t>
            </w:r>
            <w:proofErr w:type="spellStart"/>
            <w:r w:rsidRPr="00F05835">
              <w:rPr>
                <w:lang w:val="fr-CA"/>
              </w:rPr>
              <w:t>aliquam</w:t>
            </w:r>
            <w:proofErr w:type="spellEnd"/>
            <w:r w:rsidRPr="00F05835">
              <w:rPr>
                <w:lang w:val="fr-CA"/>
              </w:rPr>
              <w:t xml:space="preserve">. Montes </w:t>
            </w:r>
            <w:proofErr w:type="spellStart"/>
            <w:r w:rsidRPr="00F05835">
              <w:rPr>
                <w:lang w:val="fr-CA"/>
              </w:rPr>
              <w:t>nascetur</w:t>
            </w:r>
            <w:proofErr w:type="spellEnd"/>
            <w:r w:rsidRPr="00F05835">
              <w:rPr>
                <w:lang w:val="fr-CA"/>
              </w:rPr>
              <w:t xml:space="preserve"> </w:t>
            </w:r>
            <w:proofErr w:type="spellStart"/>
            <w:r w:rsidRPr="00F05835">
              <w:rPr>
                <w:lang w:val="fr-CA"/>
              </w:rPr>
              <w:t>ridiculus</w:t>
            </w:r>
            <w:proofErr w:type="spellEnd"/>
            <w:r w:rsidRPr="00F05835">
              <w:rPr>
                <w:lang w:val="fr-CA"/>
              </w:rPr>
              <w:t xml:space="preserve"> mus </w:t>
            </w:r>
            <w:proofErr w:type="spellStart"/>
            <w:r w:rsidRPr="00F05835">
              <w:rPr>
                <w:lang w:val="fr-CA"/>
              </w:rPr>
              <w:t>mauris</w:t>
            </w:r>
            <w:proofErr w:type="spellEnd"/>
            <w:r w:rsidRPr="00F05835">
              <w:rPr>
                <w:lang w:val="fr-CA"/>
              </w:rPr>
              <w:t xml:space="preserve"> vitae </w:t>
            </w:r>
            <w:proofErr w:type="spellStart"/>
            <w:r w:rsidRPr="00F05835">
              <w:rPr>
                <w:lang w:val="fr-CA"/>
              </w:rPr>
              <w:t>ultricies</w:t>
            </w:r>
            <w:proofErr w:type="spellEnd"/>
            <w:r w:rsidRPr="00F05835">
              <w:rPr>
                <w:lang w:val="fr-CA"/>
              </w:rPr>
              <w:t xml:space="preserve">. </w:t>
            </w:r>
            <w:proofErr w:type="spellStart"/>
            <w:r w:rsidRPr="009157CC">
              <w:t>Egestas</w:t>
            </w:r>
            <w:proofErr w:type="spellEnd"/>
            <w:r w:rsidRPr="009157CC">
              <w:t xml:space="preserve"> dui id </w:t>
            </w:r>
            <w:proofErr w:type="spellStart"/>
            <w:r w:rsidRPr="009157CC">
              <w:t>ornare</w:t>
            </w:r>
            <w:proofErr w:type="spellEnd"/>
            <w:r w:rsidRPr="009157CC">
              <w:t xml:space="preserve"> </w:t>
            </w:r>
            <w:proofErr w:type="spellStart"/>
            <w:r w:rsidRPr="009157CC">
              <w:t>arcu</w:t>
            </w:r>
            <w:proofErr w:type="spellEnd"/>
            <w:r w:rsidRPr="009157CC">
              <w:t xml:space="preserve"> </w:t>
            </w:r>
            <w:proofErr w:type="spellStart"/>
            <w:r w:rsidRPr="009157CC">
              <w:t>odio</w:t>
            </w:r>
            <w:proofErr w:type="spellEnd"/>
            <w:r w:rsidRPr="009157CC">
              <w:t xml:space="preserve"> </w:t>
            </w:r>
            <w:proofErr w:type="spellStart"/>
            <w:r w:rsidRPr="009157CC">
              <w:t>ut</w:t>
            </w:r>
            <w:proofErr w:type="spellEnd"/>
            <w:r w:rsidRPr="009157CC">
              <w:t xml:space="preserve"> </w:t>
            </w:r>
            <w:proofErr w:type="spellStart"/>
            <w:r w:rsidRPr="009157CC">
              <w:t>sem</w:t>
            </w:r>
            <w:proofErr w:type="spellEnd"/>
            <w:r w:rsidRPr="009157CC">
              <w:t xml:space="preserve"> </w:t>
            </w:r>
            <w:proofErr w:type="spellStart"/>
            <w:r w:rsidRPr="009157CC">
              <w:t>nulla</w:t>
            </w:r>
            <w:proofErr w:type="spellEnd"/>
            <w:r w:rsidRPr="009157CC">
              <w:t>.</w:t>
            </w:r>
          </w:p>
        </w:tc>
      </w:tr>
    </w:tbl>
    <w:p w14:paraId="32AC36D6" w14:textId="77777777" w:rsidR="0023286E" w:rsidRDefault="0023286E" w:rsidP="00441F61">
      <w:pPr>
        <w:pStyle w:val="BULKCONTENT"/>
        <w:rPr>
          <w:vertAlign w:val="subscript"/>
        </w:rPr>
      </w:pPr>
    </w:p>
    <w:p w14:paraId="13C071AF" w14:textId="77777777" w:rsidR="00441F61" w:rsidRPr="009B427B" w:rsidRDefault="0023286E" w:rsidP="00441F61">
      <w:pPr>
        <w:pStyle w:val="BULKCONTENT"/>
        <w:rPr>
          <w:vertAlign w:val="subscript"/>
        </w:rPr>
      </w:pPr>
      <w:r>
        <w:rPr>
          <w:vertAlign w:val="subscript"/>
        </w:rPr>
        <w:br w:type="page"/>
      </w:r>
      <w:r>
        <w:rPr>
          <w:bCs/>
        </w:rPr>
        <w:t>7</w:t>
      </w:r>
      <w:r w:rsidRPr="00E94AF0">
        <w:rPr>
          <w:bCs/>
        </w:rPr>
        <w:t>.</w:t>
      </w:r>
      <w:r>
        <w:t xml:space="preserve"> Your NFP support team</w:t>
      </w:r>
    </w:p>
    <w:sectPr w:rsidR="00441F61" w:rsidRPr="009B427B" w:rsidSect="00C33613">
      <w:headerReference w:type="default" r:id="rId24"/>
      <w:footerReference w:type="default" r:id="rId25"/>
      <w:headerReference w:type="first" r:id="rId26"/>
      <w:footerReference w:type="first" r:id="rId27"/>
      <w:pgSz w:w="11906" w:h="16838" w:code="9"/>
      <w:pgMar w:top="2405" w:right="1080" w:bottom="1872" w:left="1080" w:header="562"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BD0C2" w14:textId="77777777" w:rsidR="00C33613" w:rsidRDefault="00C33613" w:rsidP="00B50371">
      <w:r>
        <w:separator/>
      </w:r>
    </w:p>
  </w:endnote>
  <w:endnote w:type="continuationSeparator" w:id="0">
    <w:p w14:paraId="612E8E37" w14:textId="77777777" w:rsidR="00C33613" w:rsidRDefault="00C33613" w:rsidP="00B5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080"/>
      <w:gridCol w:w="6978"/>
      <w:gridCol w:w="904"/>
    </w:tblGrid>
    <w:tr w:rsidR="00565B86" w:rsidRPr="00DD100D" w14:paraId="36F422A5" w14:textId="77777777" w:rsidTr="00DD100D">
      <w:trPr>
        <w:trHeight w:val="555"/>
      </w:trPr>
      <w:tc>
        <w:tcPr>
          <w:tcW w:w="1442" w:type="dxa"/>
          <w:shd w:val="clear" w:color="auto" w:fill="auto"/>
          <w:vAlign w:val="bottom"/>
        </w:tcPr>
        <w:p w14:paraId="082A2545" w14:textId="77777777" w:rsidR="00565B86" w:rsidRPr="00DD100D" w:rsidRDefault="00C33613" w:rsidP="008E47B5">
          <w:pPr>
            <w:pStyle w:val="Disclaimer"/>
            <w:rPr>
              <w:sz w:val="18"/>
              <w:szCs w:val="18"/>
            </w:rPr>
          </w:pPr>
          <w:r>
            <w:rPr>
              <w:sz w:val="18"/>
              <w:szCs w:val="18"/>
            </w:rPr>
            <w:pict w14:anchorId="42316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pt;height:32pt">
                <v:imagedata r:id="rId1" o:title="NFP_black"/>
              </v:shape>
            </w:pict>
          </w:r>
        </w:p>
      </w:tc>
      <w:tc>
        <w:tcPr>
          <w:tcW w:w="7592" w:type="dxa"/>
          <w:shd w:val="clear" w:color="auto" w:fill="auto"/>
        </w:tcPr>
        <w:p w14:paraId="53E48CED" w14:textId="77777777" w:rsidR="00565B86" w:rsidRPr="00DD100D" w:rsidRDefault="00565B86" w:rsidP="008E47B5">
          <w:pPr>
            <w:pStyle w:val="Disclaimer"/>
            <w:rPr>
              <w:sz w:val="18"/>
              <w:szCs w:val="18"/>
            </w:rPr>
          </w:pPr>
        </w:p>
      </w:tc>
      <w:tc>
        <w:tcPr>
          <w:tcW w:w="928" w:type="dxa"/>
          <w:shd w:val="clear" w:color="auto" w:fill="auto"/>
          <w:vAlign w:val="bottom"/>
        </w:tcPr>
        <w:p w14:paraId="01FF372B" w14:textId="77777777" w:rsidR="00565B86" w:rsidRPr="00DD100D" w:rsidRDefault="00565B86" w:rsidP="00DD100D">
          <w:pPr>
            <w:pStyle w:val="Disclaimer"/>
            <w:jc w:val="right"/>
            <w:rPr>
              <w:color w:val="767171"/>
              <w:sz w:val="18"/>
              <w:szCs w:val="18"/>
            </w:rPr>
          </w:pPr>
          <w:r w:rsidRPr="00DD100D">
            <w:rPr>
              <w:color w:val="767171"/>
              <w:sz w:val="18"/>
              <w:szCs w:val="18"/>
            </w:rPr>
            <w:t>Page x</w:t>
          </w:r>
        </w:p>
      </w:tc>
    </w:tr>
  </w:tbl>
  <w:p w14:paraId="4EE1EC5C" w14:textId="77777777" w:rsidR="00803F19" w:rsidRPr="000E4F17" w:rsidRDefault="00C33613" w:rsidP="008E47B5">
    <w:pPr>
      <w:pStyle w:val="Disclaimer"/>
      <w:rPr>
        <w:sz w:val="18"/>
        <w:szCs w:val="18"/>
        <w:lang w:val="fr-FR"/>
      </w:rPr>
    </w:pPr>
    <w:r>
      <w:rPr>
        <w:noProof/>
        <w:sz w:val="18"/>
        <w:szCs w:val="18"/>
      </w:rPr>
      <w:pict w14:anchorId="7B4D964E">
        <v:rect id="_x0000_s1039" style="position:absolute;margin-left:.45pt;margin-top:-43.6pt;width:487.25pt;height:3.55pt;z-index:251660288;mso-position-horizontal-relative:text;mso-position-vertical-relative:text" fillcolor="#3c4652" stroked="f"/>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1938" w14:textId="77777777" w:rsidR="008F1B7E" w:rsidRPr="000B155B" w:rsidRDefault="00C33613" w:rsidP="00732E39">
    <w:pPr>
      <w:pStyle w:val="Footer"/>
      <w:tabs>
        <w:tab w:val="clear" w:pos="4680"/>
        <w:tab w:val="clear" w:pos="9360"/>
        <w:tab w:val="center" w:pos="4873"/>
      </w:tabs>
    </w:pPr>
    <w:r>
      <w:rPr>
        <w:noProof/>
      </w:rPr>
      <w:pict w14:anchorId="1D63E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A picture containing outdoor, building, bridge&#10;&#10;Description automatically generated" style="position:absolute;margin-left:142.3pt;margin-top:389.25pt;width:451.3pt;height:451.3pt;z-index:251657216;visibility:visible;mso-position-horizontal-relative:page">
          <v:imagedata r:id="rId1" o:title="A picture containing outdoor, building, bridge&#10;&#10;Description automatically generated"/>
          <w10:wrap anchorx="page"/>
        </v:shape>
      </w:pict>
    </w:r>
    <w:r>
      <w:rPr>
        <w:noProof/>
      </w:rPr>
      <w:pict w14:anchorId="1CA7B583">
        <v:shape id="_x0000_s1028" type="#_x0000_t75" alt="A picture containing outdoor, building, bridge&#10;&#10;Description automatically generated" style="position:absolute;margin-left:142.3pt;margin-top:389.25pt;width:451.3pt;height:451.3pt;z-index:251656192;visibility:visible;mso-position-horizontal-relative:page">
          <v:imagedata r:id="rId1" o:title="A picture containing outdoor, building, bridge&#10;&#10;Description automatically generated"/>
          <w10:wrap anchorx="page"/>
        </v:shape>
      </w:pict>
    </w:r>
    <w:r>
      <w:rPr>
        <w:noProof/>
      </w:rPr>
      <w:pict w14:anchorId="68EB1D1B">
        <v:shape id="Picture 26" o:spid="_x0000_s1027" type="#_x0000_t75" alt="A picture containing outdoor, building, bridge&#10;&#10;Description automatically generated" style="position:absolute;margin-left:142.3pt;margin-top:389.25pt;width:451.3pt;height:451.3pt;z-index:251655168;visibility:visible;mso-position-horizontal-relative:page">
          <v:imagedata r:id="rId1" o:title="A picture containing outdoor, building, bridge&#10;&#10;Description automatically generated"/>
          <w10:wrap anchorx="page"/>
        </v:shape>
      </w:pict>
    </w:r>
    <w:r w:rsidR="00732E3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86287" w14:textId="77777777" w:rsidR="00C33613" w:rsidRDefault="00C33613" w:rsidP="00B50371">
      <w:r>
        <w:separator/>
      </w:r>
    </w:p>
  </w:footnote>
  <w:footnote w:type="continuationSeparator" w:id="0">
    <w:p w14:paraId="12523EEC" w14:textId="77777777" w:rsidR="00C33613" w:rsidRDefault="00C33613" w:rsidP="00B50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35A6" w14:textId="77777777" w:rsidR="00B50371" w:rsidRDefault="00B50371" w:rsidP="00B50371"/>
  <w:p w14:paraId="5AD82661" w14:textId="77777777" w:rsidR="00B50371" w:rsidRDefault="00C33613" w:rsidP="00B50371">
    <w:r>
      <w:rPr>
        <w:noProof/>
      </w:rPr>
      <w:pict w14:anchorId="7E9200B0">
        <v:rect id="_x0000_s1037" style="position:absolute;margin-left:.45pt;margin-top:7.2pt;width:487.25pt;height:3.55pt;z-index:251659264" fillcolor="#3c4652" stroked="f"/>
      </w:pict>
    </w:r>
  </w:p>
  <w:p w14:paraId="31453892" w14:textId="77777777" w:rsidR="00B50371" w:rsidRDefault="00B50371" w:rsidP="00B50371"/>
  <w:p w14:paraId="47981101" w14:textId="77777777" w:rsidR="0049144D" w:rsidRDefault="0049144D" w:rsidP="00B503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8348" w14:textId="77777777" w:rsidR="009253FA" w:rsidRDefault="00C33613" w:rsidP="00537292">
    <w:pPr>
      <w:pStyle w:val="Header"/>
      <w:tabs>
        <w:tab w:val="left" w:pos="7371"/>
      </w:tabs>
    </w:pPr>
    <w:r>
      <w:rPr>
        <w:noProof/>
      </w:rPr>
      <w:pict w14:anchorId="6A8C2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alt="A picture containing text, clock, clipart&#10;&#10;Description automatically generated" style="position:absolute;margin-left:.3pt;margin-top:5.85pt;width:142.4pt;height:35.15pt;z-index:251658240;visibility:visible;mso-height-relative:margin">
          <v:imagedata r:id="rId1" o:title="A picture containing text, clock, clipart&#10;&#10;Description automatically generat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00D6A"/>
    <w:multiLevelType w:val="hybridMultilevel"/>
    <w:tmpl w:val="A2AC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BF09C3"/>
    <w:multiLevelType w:val="hybridMultilevel"/>
    <w:tmpl w:val="6506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95D8C"/>
    <w:multiLevelType w:val="hybridMultilevel"/>
    <w:tmpl w:val="1FEAB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330A6"/>
    <w:multiLevelType w:val="hybridMultilevel"/>
    <w:tmpl w:val="F496C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201FC"/>
    <w:multiLevelType w:val="hybridMultilevel"/>
    <w:tmpl w:val="AF64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4069FB"/>
    <w:multiLevelType w:val="hybridMultilevel"/>
    <w:tmpl w:val="1B7CE3BE"/>
    <w:lvl w:ilvl="0" w:tplc="9DFEA910">
      <w:start w:val="1"/>
      <w:numFmt w:val="decimal"/>
      <w:pStyle w:val="Numbers"/>
      <w:lvlText w:val="%1."/>
      <w:lvlJc w:val="left"/>
      <w:pPr>
        <w:ind w:left="720" w:hanging="360"/>
      </w:pPr>
      <w:rPr>
        <w:rFonts w:hint="default"/>
        <w:color w:val="4F923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1F0F9D"/>
    <w:multiLevelType w:val="hybridMultilevel"/>
    <w:tmpl w:val="C6B6A75C"/>
    <w:lvl w:ilvl="0" w:tplc="90B4C6E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E112E6"/>
    <w:multiLevelType w:val="hybridMultilevel"/>
    <w:tmpl w:val="C67E49FA"/>
    <w:lvl w:ilvl="0" w:tplc="C7488AB4">
      <w:start w:val="1"/>
      <w:numFmt w:val="decimal"/>
      <w:lvlText w:val="%1."/>
      <w:lvlJc w:val="left"/>
      <w:pPr>
        <w:ind w:left="720" w:hanging="360"/>
      </w:pPr>
      <w:rPr>
        <w:rFonts w:hint="default"/>
        <w:b/>
        <w:color w:val="3C46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74EF9"/>
    <w:multiLevelType w:val="hybridMultilevel"/>
    <w:tmpl w:val="CDA024D2"/>
    <w:lvl w:ilvl="0" w:tplc="0936DA6C">
      <w:start w:val="1"/>
      <w:numFmt w:val="bullet"/>
      <w:lvlText w:val="•"/>
      <w:lvlJc w:val="left"/>
      <w:pPr>
        <w:ind w:left="720" w:hanging="720"/>
      </w:pPr>
      <w:rPr>
        <w:rFonts w:ascii="Arial" w:hAnsi="Arial" w:hint="default"/>
        <w:b w:val="0"/>
        <w:i w:val="0"/>
        <w:color w:val="4F9237"/>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420180E"/>
    <w:multiLevelType w:val="hybridMultilevel"/>
    <w:tmpl w:val="B3322058"/>
    <w:lvl w:ilvl="0" w:tplc="0936DA6C">
      <w:start w:val="1"/>
      <w:numFmt w:val="bullet"/>
      <w:lvlText w:val="•"/>
      <w:lvlJc w:val="left"/>
      <w:pPr>
        <w:ind w:left="720" w:hanging="360"/>
      </w:pPr>
      <w:rPr>
        <w:rFonts w:ascii="Arial" w:hAnsi="Arial" w:hint="default"/>
        <w:b w:val="0"/>
        <w:i w:val="0"/>
        <w:color w:val="4F9237"/>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85E270A"/>
    <w:multiLevelType w:val="hybridMultilevel"/>
    <w:tmpl w:val="AF141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6639F2"/>
    <w:multiLevelType w:val="hybridMultilevel"/>
    <w:tmpl w:val="CE74B8C4"/>
    <w:lvl w:ilvl="0" w:tplc="EDC43A98">
      <w:start w:val="1"/>
      <w:numFmt w:val="bullet"/>
      <w:pStyle w:val="Bullets"/>
      <w:lvlText w:val="•"/>
      <w:lvlJc w:val="left"/>
      <w:pPr>
        <w:ind w:left="360" w:hanging="360"/>
      </w:pPr>
      <w:rPr>
        <w:rFonts w:ascii="Arial" w:hAnsi="Arial" w:hint="default"/>
        <w:b w:val="0"/>
        <w:i w:val="0"/>
        <w:color w:val="4F9237"/>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0C576BD"/>
    <w:multiLevelType w:val="hybridMultilevel"/>
    <w:tmpl w:val="38C8DBA8"/>
    <w:lvl w:ilvl="0" w:tplc="B426858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1B28BA"/>
    <w:multiLevelType w:val="hybridMultilevel"/>
    <w:tmpl w:val="2196CB3E"/>
    <w:lvl w:ilvl="0" w:tplc="348671EE">
      <w:start w:val="1"/>
      <w:numFmt w:val="bullet"/>
      <w:pStyle w:val="BULLETS0"/>
      <w:lvlText w:val="•"/>
      <w:lvlJc w:val="left"/>
      <w:pPr>
        <w:ind w:left="720" w:hanging="360"/>
      </w:pPr>
      <w:rPr>
        <w:rFonts w:ascii="Arial" w:hAnsi="Arial" w:hint="default"/>
        <w:b w:val="0"/>
        <w:i w:val="0"/>
        <w:color w:val="4F923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616205">
    <w:abstractNumId w:val="4"/>
  </w:num>
  <w:num w:numId="2" w16cid:durableId="414254200">
    <w:abstractNumId w:val="11"/>
  </w:num>
  <w:num w:numId="3" w16cid:durableId="345640934">
    <w:abstractNumId w:val="5"/>
  </w:num>
  <w:num w:numId="4" w16cid:durableId="737827817">
    <w:abstractNumId w:val="5"/>
    <w:lvlOverride w:ilvl="0">
      <w:startOverride w:val="1"/>
    </w:lvlOverride>
  </w:num>
  <w:num w:numId="5" w16cid:durableId="1135177717">
    <w:abstractNumId w:val="0"/>
  </w:num>
  <w:num w:numId="6" w16cid:durableId="1785490756">
    <w:abstractNumId w:val="1"/>
  </w:num>
  <w:num w:numId="7" w16cid:durableId="446701209">
    <w:abstractNumId w:val="12"/>
  </w:num>
  <w:num w:numId="8" w16cid:durableId="341394108">
    <w:abstractNumId w:val="8"/>
  </w:num>
  <w:num w:numId="9" w16cid:durableId="1516115071">
    <w:abstractNumId w:val="9"/>
  </w:num>
  <w:num w:numId="10" w16cid:durableId="1904902104">
    <w:abstractNumId w:val="6"/>
  </w:num>
  <w:num w:numId="11" w16cid:durableId="1428232017">
    <w:abstractNumId w:val="7"/>
  </w:num>
  <w:num w:numId="12" w16cid:durableId="994919401">
    <w:abstractNumId w:val="13"/>
  </w:num>
  <w:num w:numId="13" w16cid:durableId="334307106">
    <w:abstractNumId w:val="2"/>
  </w:num>
  <w:num w:numId="14" w16cid:durableId="331883505">
    <w:abstractNumId w:val="3"/>
  </w:num>
  <w:num w:numId="15" w16cid:durableId="2143840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doNotTrackMoves/>
  <w:defaultTabStop w:val="720"/>
  <w:characterSpacingControl w:val="doNotCompress"/>
  <w:hdrShapeDefaults>
    <o:shapedefaults v:ext="edit" spidmax="210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294"/>
    <w:rsid w:val="00003483"/>
    <w:rsid w:val="00003FFD"/>
    <w:rsid w:val="00007D1D"/>
    <w:rsid w:val="00016B96"/>
    <w:rsid w:val="000247EC"/>
    <w:rsid w:val="0003353E"/>
    <w:rsid w:val="00034F1F"/>
    <w:rsid w:val="00034FC2"/>
    <w:rsid w:val="00037189"/>
    <w:rsid w:val="00043759"/>
    <w:rsid w:val="00044729"/>
    <w:rsid w:val="000519D5"/>
    <w:rsid w:val="0005700A"/>
    <w:rsid w:val="0005762F"/>
    <w:rsid w:val="000642C4"/>
    <w:rsid w:val="00064BE8"/>
    <w:rsid w:val="00066D89"/>
    <w:rsid w:val="00067BC3"/>
    <w:rsid w:val="00070C7B"/>
    <w:rsid w:val="000720D7"/>
    <w:rsid w:val="000746BA"/>
    <w:rsid w:val="00084E2B"/>
    <w:rsid w:val="000866D0"/>
    <w:rsid w:val="00094965"/>
    <w:rsid w:val="00094C53"/>
    <w:rsid w:val="000B155B"/>
    <w:rsid w:val="000B2462"/>
    <w:rsid w:val="000B3560"/>
    <w:rsid w:val="000B3645"/>
    <w:rsid w:val="000B4882"/>
    <w:rsid w:val="000C23D7"/>
    <w:rsid w:val="000C409D"/>
    <w:rsid w:val="000C4A85"/>
    <w:rsid w:val="000E1FEF"/>
    <w:rsid w:val="000E225C"/>
    <w:rsid w:val="000E4F17"/>
    <w:rsid w:val="000F0D95"/>
    <w:rsid w:val="000F1AF2"/>
    <w:rsid w:val="000F45D0"/>
    <w:rsid w:val="00105C92"/>
    <w:rsid w:val="00107174"/>
    <w:rsid w:val="0010718C"/>
    <w:rsid w:val="00112D31"/>
    <w:rsid w:val="001224F7"/>
    <w:rsid w:val="00126251"/>
    <w:rsid w:val="00134BA3"/>
    <w:rsid w:val="00134D19"/>
    <w:rsid w:val="0013763E"/>
    <w:rsid w:val="00137FB6"/>
    <w:rsid w:val="00140746"/>
    <w:rsid w:val="001441B3"/>
    <w:rsid w:val="001441D7"/>
    <w:rsid w:val="00150410"/>
    <w:rsid w:val="00151C0C"/>
    <w:rsid w:val="00151F1C"/>
    <w:rsid w:val="00152DF3"/>
    <w:rsid w:val="00153CE8"/>
    <w:rsid w:val="0015481A"/>
    <w:rsid w:val="0015612E"/>
    <w:rsid w:val="00156FD1"/>
    <w:rsid w:val="00162707"/>
    <w:rsid w:val="00162F30"/>
    <w:rsid w:val="001712F9"/>
    <w:rsid w:val="00171672"/>
    <w:rsid w:val="00174A93"/>
    <w:rsid w:val="0017654D"/>
    <w:rsid w:val="00182E27"/>
    <w:rsid w:val="0018777C"/>
    <w:rsid w:val="0019468D"/>
    <w:rsid w:val="0019562F"/>
    <w:rsid w:val="00196062"/>
    <w:rsid w:val="001A2814"/>
    <w:rsid w:val="001A4CFA"/>
    <w:rsid w:val="001B194C"/>
    <w:rsid w:val="001B47DB"/>
    <w:rsid w:val="001B59EE"/>
    <w:rsid w:val="001B5EEC"/>
    <w:rsid w:val="001B609F"/>
    <w:rsid w:val="001B70F6"/>
    <w:rsid w:val="001B79AE"/>
    <w:rsid w:val="001B7CEF"/>
    <w:rsid w:val="001C5ABA"/>
    <w:rsid w:val="001D1571"/>
    <w:rsid w:val="001D230B"/>
    <w:rsid w:val="001D31B2"/>
    <w:rsid w:val="001E0520"/>
    <w:rsid w:val="001E25C3"/>
    <w:rsid w:val="001E7776"/>
    <w:rsid w:val="001E784A"/>
    <w:rsid w:val="001F2257"/>
    <w:rsid w:val="00205C4D"/>
    <w:rsid w:val="00211519"/>
    <w:rsid w:val="0021212A"/>
    <w:rsid w:val="00214801"/>
    <w:rsid w:val="00221A34"/>
    <w:rsid w:val="00221B6F"/>
    <w:rsid w:val="002267B4"/>
    <w:rsid w:val="0023286E"/>
    <w:rsid w:val="00232CC1"/>
    <w:rsid w:val="002373BA"/>
    <w:rsid w:val="00243617"/>
    <w:rsid w:val="00251578"/>
    <w:rsid w:val="002538EE"/>
    <w:rsid w:val="002567AC"/>
    <w:rsid w:val="00260866"/>
    <w:rsid w:val="0026790F"/>
    <w:rsid w:val="00272CEA"/>
    <w:rsid w:val="00273A48"/>
    <w:rsid w:val="002762E3"/>
    <w:rsid w:val="002840E9"/>
    <w:rsid w:val="00285997"/>
    <w:rsid w:val="00287F06"/>
    <w:rsid w:val="00293133"/>
    <w:rsid w:val="002B0488"/>
    <w:rsid w:val="002B49C6"/>
    <w:rsid w:val="002B5675"/>
    <w:rsid w:val="002B5CF1"/>
    <w:rsid w:val="002D6E47"/>
    <w:rsid w:val="002E530A"/>
    <w:rsid w:val="002E61B4"/>
    <w:rsid w:val="002F139F"/>
    <w:rsid w:val="002F7CCA"/>
    <w:rsid w:val="00302DB0"/>
    <w:rsid w:val="0030501F"/>
    <w:rsid w:val="003126DF"/>
    <w:rsid w:val="00315607"/>
    <w:rsid w:val="00316C5E"/>
    <w:rsid w:val="00317264"/>
    <w:rsid w:val="00317C5B"/>
    <w:rsid w:val="00320612"/>
    <w:rsid w:val="00321624"/>
    <w:rsid w:val="00323D60"/>
    <w:rsid w:val="00327164"/>
    <w:rsid w:val="0033411E"/>
    <w:rsid w:val="00340E0E"/>
    <w:rsid w:val="003413B3"/>
    <w:rsid w:val="00345723"/>
    <w:rsid w:val="003458B4"/>
    <w:rsid w:val="003604F8"/>
    <w:rsid w:val="00360601"/>
    <w:rsid w:val="00361C1F"/>
    <w:rsid w:val="00362669"/>
    <w:rsid w:val="0039570A"/>
    <w:rsid w:val="0039583C"/>
    <w:rsid w:val="003A1B72"/>
    <w:rsid w:val="003A4206"/>
    <w:rsid w:val="003B27AA"/>
    <w:rsid w:val="003B585F"/>
    <w:rsid w:val="003C7B6B"/>
    <w:rsid w:val="003D4C59"/>
    <w:rsid w:val="003D5068"/>
    <w:rsid w:val="003D57D0"/>
    <w:rsid w:val="003E0C64"/>
    <w:rsid w:val="003E0D7F"/>
    <w:rsid w:val="003F1F9C"/>
    <w:rsid w:val="003F4A12"/>
    <w:rsid w:val="003F62CB"/>
    <w:rsid w:val="003F791B"/>
    <w:rsid w:val="003F7A9A"/>
    <w:rsid w:val="00410A18"/>
    <w:rsid w:val="00410EE0"/>
    <w:rsid w:val="004132CF"/>
    <w:rsid w:val="004154AE"/>
    <w:rsid w:val="00425CFE"/>
    <w:rsid w:val="00441F61"/>
    <w:rsid w:val="00444C2E"/>
    <w:rsid w:val="00445B3D"/>
    <w:rsid w:val="00447ABB"/>
    <w:rsid w:val="00453128"/>
    <w:rsid w:val="00462EB2"/>
    <w:rsid w:val="00465655"/>
    <w:rsid w:val="004656B4"/>
    <w:rsid w:val="00467F1C"/>
    <w:rsid w:val="004745B2"/>
    <w:rsid w:val="00474F6C"/>
    <w:rsid w:val="00475DB1"/>
    <w:rsid w:val="00477FA0"/>
    <w:rsid w:val="00483593"/>
    <w:rsid w:val="00485AA8"/>
    <w:rsid w:val="00487C76"/>
    <w:rsid w:val="0049144D"/>
    <w:rsid w:val="00491F72"/>
    <w:rsid w:val="004933E5"/>
    <w:rsid w:val="004959C2"/>
    <w:rsid w:val="004A5FF4"/>
    <w:rsid w:val="004A628F"/>
    <w:rsid w:val="004B43FA"/>
    <w:rsid w:val="004B7E4B"/>
    <w:rsid w:val="004C487E"/>
    <w:rsid w:val="004C4BC2"/>
    <w:rsid w:val="004C642C"/>
    <w:rsid w:val="004C6926"/>
    <w:rsid w:val="004C6C3A"/>
    <w:rsid w:val="004D3065"/>
    <w:rsid w:val="004D32D0"/>
    <w:rsid w:val="004D5B20"/>
    <w:rsid w:val="004E2290"/>
    <w:rsid w:val="004E35F5"/>
    <w:rsid w:val="004E5B3F"/>
    <w:rsid w:val="004E5E71"/>
    <w:rsid w:val="004F263D"/>
    <w:rsid w:val="004F4F97"/>
    <w:rsid w:val="004F61D0"/>
    <w:rsid w:val="004F6739"/>
    <w:rsid w:val="004F7E69"/>
    <w:rsid w:val="0051099E"/>
    <w:rsid w:val="0051164D"/>
    <w:rsid w:val="00511F84"/>
    <w:rsid w:val="00515945"/>
    <w:rsid w:val="005206F4"/>
    <w:rsid w:val="005227BB"/>
    <w:rsid w:val="00523698"/>
    <w:rsid w:val="00525878"/>
    <w:rsid w:val="005348E2"/>
    <w:rsid w:val="00537292"/>
    <w:rsid w:val="005406FE"/>
    <w:rsid w:val="00542DCB"/>
    <w:rsid w:val="005461E6"/>
    <w:rsid w:val="00565B86"/>
    <w:rsid w:val="0056686E"/>
    <w:rsid w:val="00571C0B"/>
    <w:rsid w:val="0057300C"/>
    <w:rsid w:val="005753A6"/>
    <w:rsid w:val="00577C3E"/>
    <w:rsid w:val="00580D2E"/>
    <w:rsid w:val="00581703"/>
    <w:rsid w:val="005842A2"/>
    <w:rsid w:val="005852C0"/>
    <w:rsid w:val="00585B92"/>
    <w:rsid w:val="00587A17"/>
    <w:rsid w:val="005942DD"/>
    <w:rsid w:val="00596FBA"/>
    <w:rsid w:val="00597BC9"/>
    <w:rsid w:val="005A2AE6"/>
    <w:rsid w:val="005A2BBC"/>
    <w:rsid w:val="005A3B6D"/>
    <w:rsid w:val="005B0016"/>
    <w:rsid w:val="005C0420"/>
    <w:rsid w:val="005C17E6"/>
    <w:rsid w:val="005C388B"/>
    <w:rsid w:val="005E0B52"/>
    <w:rsid w:val="005E17F9"/>
    <w:rsid w:val="005E3B4B"/>
    <w:rsid w:val="00612150"/>
    <w:rsid w:val="00615400"/>
    <w:rsid w:val="00617E53"/>
    <w:rsid w:val="0063124B"/>
    <w:rsid w:val="0063242A"/>
    <w:rsid w:val="00645BCD"/>
    <w:rsid w:val="00651617"/>
    <w:rsid w:val="006524A7"/>
    <w:rsid w:val="00656696"/>
    <w:rsid w:val="00662350"/>
    <w:rsid w:val="0066344B"/>
    <w:rsid w:val="00667F2F"/>
    <w:rsid w:val="00673C31"/>
    <w:rsid w:val="00683294"/>
    <w:rsid w:val="00687390"/>
    <w:rsid w:val="00696FE5"/>
    <w:rsid w:val="006A1335"/>
    <w:rsid w:val="006A237E"/>
    <w:rsid w:val="006A3BD1"/>
    <w:rsid w:val="006C44D9"/>
    <w:rsid w:val="006C4B00"/>
    <w:rsid w:val="006C6C60"/>
    <w:rsid w:val="006C7C36"/>
    <w:rsid w:val="006D0DFE"/>
    <w:rsid w:val="006D2458"/>
    <w:rsid w:val="006D4C46"/>
    <w:rsid w:val="006E2588"/>
    <w:rsid w:val="006E40BE"/>
    <w:rsid w:val="006E595F"/>
    <w:rsid w:val="006E6B1D"/>
    <w:rsid w:val="006F2B5B"/>
    <w:rsid w:val="006F31EA"/>
    <w:rsid w:val="00704F01"/>
    <w:rsid w:val="00716D51"/>
    <w:rsid w:val="007215B4"/>
    <w:rsid w:val="00723DA5"/>
    <w:rsid w:val="00732E39"/>
    <w:rsid w:val="00734EA9"/>
    <w:rsid w:val="007374C8"/>
    <w:rsid w:val="00744280"/>
    <w:rsid w:val="00751511"/>
    <w:rsid w:val="00752B37"/>
    <w:rsid w:val="00760C42"/>
    <w:rsid w:val="00760DAF"/>
    <w:rsid w:val="00767EC5"/>
    <w:rsid w:val="00770AC8"/>
    <w:rsid w:val="007758FB"/>
    <w:rsid w:val="00782E5F"/>
    <w:rsid w:val="007861AB"/>
    <w:rsid w:val="00787B85"/>
    <w:rsid w:val="007919FD"/>
    <w:rsid w:val="007959DF"/>
    <w:rsid w:val="00795FD3"/>
    <w:rsid w:val="00796448"/>
    <w:rsid w:val="00796A48"/>
    <w:rsid w:val="007A3110"/>
    <w:rsid w:val="007A5A90"/>
    <w:rsid w:val="007B0AA7"/>
    <w:rsid w:val="007B417E"/>
    <w:rsid w:val="007B4305"/>
    <w:rsid w:val="007B5619"/>
    <w:rsid w:val="007C149D"/>
    <w:rsid w:val="007C1E4A"/>
    <w:rsid w:val="007C4C92"/>
    <w:rsid w:val="007C5160"/>
    <w:rsid w:val="007D37AE"/>
    <w:rsid w:val="007D6531"/>
    <w:rsid w:val="007E1AE7"/>
    <w:rsid w:val="007E4104"/>
    <w:rsid w:val="007E5550"/>
    <w:rsid w:val="007E5F53"/>
    <w:rsid w:val="007E78F2"/>
    <w:rsid w:val="007F2C36"/>
    <w:rsid w:val="007F6816"/>
    <w:rsid w:val="00800074"/>
    <w:rsid w:val="008033FB"/>
    <w:rsid w:val="00803F19"/>
    <w:rsid w:val="00805386"/>
    <w:rsid w:val="008161E8"/>
    <w:rsid w:val="00826042"/>
    <w:rsid w:val="00832F18"/>
    <w:rsid w:val="00836185"/>
    <w:rsid w:val="0084329F"/>
    <w:rsid w:val="00843E5F"/>
    <w:rsid w:val="008468F7"/>
    <w:rsid w:val="00850DE2"/>
    <w:rsid w:val="00852546"/>
    <w:rsid w:val="008549E0"/>
    <w:rsid w:val="0086166C"/>
    <w:rsid w:val="00862DA5"/>
    <w:rsid w:val="00864A26"/>
    <w:rsid w:val="00865CFD"/>
    <w:rsid w:val="0087036B"/>
    <w:rsid w:val="00876A3B"/>
    <w:rsid w:val="00877C20"/>
    <w:rsid w:val="00884041"/>
    <w:rsid w:val="008901B4"/>
    <w:rsid w:val="008954BE"/>
    <w:rsid w:val="008B2C77"/>
    <w:rsid w:val="008B3538"/>
    <w:rsid w:val="008B4E81"/>
    <w:rsid w:val="008B6D0D"/>
    <w:rsid w:val="008C369C"/>
    <w:rsid w:val="008C38B2"/>
    <w:rsid w:val="008C5E1C"/>
    <w:rsid w:val="008C6DEB"/>
    <w:rsid w:val="008D2146"/>
    <w:rsid w:val="008E47B5"/>
    <w:rsid w:val="008E5DDE"/>
    <w:rsid w:val="008F1B7E"/>
    <w:rsid w:val="008F62A1"/>
    <w:rsid w:val="008F752C"/>
    <w:rsid w:val="009009A1"/>
    <w:rsid w:val="00915203"/>
    <w:rsid w:val="009157CC"/>
    <w:rsid w:val="00920D8A"/>
    <w:rsid w:val="0092378F"/>
    <w:rsid w:val="009253FA"/>
    <w:rsid w:val="009254DF"/>
    <w:rsid w:val="00930D30"/>
    <w:rsid w:val="00934077"/>
    <w:rsid w:val="009357BB"/>
    <w:rsid w:val="00935DB4"/>
    <w:rsid w:val="00937A3F"/>
    <w:rsid w:val="00942F96"/>
    <w:rsid w:val="009431DE"/>
    <w:rsid w:val="00943C5E"/>
    <w:rsid w:val="009448A3"/>
    <w:rsid w:val="00946A4C"/>
    <w:rsid w:val="00950935"/>
    <w:rsid w:val="009541BC"/>
    <w:rsid w:val="009700B0"/>
    <w:rsid w:val="00974722"/>
    <w:rsid w:val="00981698"/>
    <w:rsid w:val="00982D07"/>
    <w:rsid w:val="0098601B"/>
    <w:rsid w:val="00986C1F"/>
    <w:rsid w:val="00992518"/>
    <w:rsid w:val="00996055"/>
    <w:rsid w:val="009A07DD"/>
    <w:rsid w:val="009A23A3"/>
    <w:rsid w:val="009A26B5"/>
    <w:rsid w:val="009A4A3A"/>
    <w:rsid w:val="009B427B"/>
    <w:rsid w:val="009C348F"/>
    <w:rsid w:val="009C5434"/>
    <w:rsid w:val="009D043C"/>
    <w:rsid w:val="009D0B5C"/>
    <w:rsid w:val="009D0EA4"/>
    <w:rsid w:val="009D289F"/>
    <w:rsid w:val="009D6D9C"/>
    <w:rsid w:val="009E29EB"/>
    <w:rsid w:val="009E48CD"/>
    <w:rsid w:val="009F1E26"/>
    <w:rsid w:val="009F6FC7"/>
    <w:rsid w:val="00A025B8"/>
    <w:rsid w:val="00A03129"/>
    <w:rsid w:val="00A037C2"/>
    <w:rsid w:val="00A20261"/>
    <w:rsid w:val="00A32DB9"/>
    <w:rsid w:val="00A37D33"/>
    <w:rsid w:val="00A42F0D"/>
    <w:rsid w:val="00A520E4"/>
    <w:rsid w:val="00A540B2"/>
    <w:rsid w:val="00A54F7E"/>
    <w:rsid w:val="00A55EAD"/>
    <w:rsid w:val="00A609D0"/>
    <w:rsid w:val="00A64296"/>
    <w:rsid w:val="00A735A8"/>
    <w:rsid w:val="00A74D37"/>
    <w:rsid w:val="00A7748D"/>
    <w:rsid w:val="00A85D2D"/>
    <w:rsid w:val="00A906EC"/>
    <w:rsid w:val="00AA78F3"/>
    <w:rsid w:val="00AB39CF"/>
    <w:rsid w:val="00AB7610"/>
    <w:rsid w:val="00AC445B"/>
    <w:rsid w:val="00AC56F1"/>
    <w:rsid w:val="00AD1ED9"/>
    <w:rsid w:val="00AD5618"/>
    <w:rsid w:val="00AD6E56"/>
    <w:rsid w:val="00AD7F7C"/>
    <w:rsid w:val="00AE3D24"/>
    <w:rsid w:val="00AF19DB"/>
    <w:rsid w:val="00AF76C0"/>
    <w:rsid w:val="00B10C47"/>
    <w:rsid w:val="00B1252D"/>
    <w:rsid w:val="00B1580B"/>
    <w:rsid w:val="00B179EF"/>
    <w:rsid w:val="00B20E48"/>
    <w:rsid w:val="00B241C2"/>
    <w:rsid w:val="00B31E45"/>
    <w:rsid w:val="00B33A89"/>
    <w:rsid w:val="00B37549"/>
    <w:rsid w:val="00B42AF9"/>
    <w:rsid w:val="00B45337"/>
    <w:rsid w:val="00B460B4"/>
    <w:rsid w:val="00B50371"/>
    <w:rsid w:val="00B52873"/>
    <w:rsid w:val="00B645D9"/>
    <w:rsid w:val="00B648A9"/>
    <w:rsid w:val="00B74EFF"/>
    <w:rsid w:val="00B75137"/>
    <w:rsid w:val="00B7730A"/>
    <w:rsid w:val="00B81FC0"/>
    <w:rsid w:val="00B85AE4"/>
    <w:rsid w:val="00B86C72"/>
    <w:rsid w:val="00B9220B"/>
    <w:rsid w:val="00B94ADF"/>
    <w:rsid w:val="00BA6E20"/>
    <w:rsid w:val="00BB669E"/>
    <w:rsid w:val="00BC0896"/>
    <w:rsid w:val="00BC0DEB"/>
    <w:rsid w:val="00BC26C5"/>
    <w:rsid w:val="00BC3BC4"/>
    <w:rsid w:val="00BC7D24"/>
    <w:rsid w:val="00BD0EDC"/>
    <w:rsid w:val="00BD22E3"/>
    <w:rsid w:val="00BD2A30"/>
    <w:rsid w:val="00BD3123"/>
    <w:rsid w:val="00BD5398"/>
    <w:rsid w:val="00BE1861"/>
    <w:rsid w:val="00BE19E3"/>
    <w:rsid w:val="00BE4DC9"/>
    <w:rsid w:val="00BF27B3"/>
    <w:rsid w:val="00BF4788"/>
    <w:rsid w:val="00C00D36"/>
    <w:rsid w:val="00C030A0"/>
    <w:rsid w:val="00C03E84"/>
    <w:rsid w:val="00C04D6B"/>
    <w:rsid w:val="00C10299"/>
    <w:rsid w:val="00C168D8"/>
    <w:rsid w:val="00C1694C"/>
    <w:rsid w:val="00C16CED"/>
    <w:rsid w:val="00C2664E"/>
    <w:rsid w:val="00C31988"/>
    <w:rsid w:val="00C33613"/>
    <w:rsid w:val="00C3655A"/>
    <w:rsid w:val="00C37015"/>
    <w:rsid w:val="00C4324B"/>
    <w:rsid w:val="00C50450"/>
    <w:rsid w:val="00C50A19"/>
    <w:rsid w:val="00C53440"/>
    <w:rsid w:val="00C6375C"/>
    <w:rsid w:val="00C67EB8"/>
    <w:rsid w:val="00C70D17"/>
    <w:rsid w:val="00C7441F"/>
    <w:rsid w:val="00C74B77"/>
    <w:rsid w:val="00C8258D"/>
    <w:rsid w:val="00C93BEA"/>
    <w:rsid w:val="00C94E0C"/>
    <w:rsid w:val="00C96F80"/>
    <w:rsid w:val="00CA1AF7"/>
    <w:rsid w:val="00CA504B"/>
    <w:rsid w:val="00CC2678"/>
    <w:rsid w:val="00CC66B4"/>
    <w:rsid w:val="00CD0DB8"/>
    <w:rsid w:val="00CD19A8"/>
    <w:rsid w:val="00CE4EFE"/>
    <w:rsid w:val="00CE724A"/>
    <w:rsid w:val="00CF6CEF"/>
    <w:rsid w:val="00D01449"/>
    <w:rsid w:val="00D02C06"/>
    <w:rsid w:val="00D05DF7"/>
    <w:rsid w:val="00D13B41"/>
    <w:rsid w:val="00D21143"/>
    <w:rsid w:val="00D2456B"/>
    <w:rsid w:val="00D256DF"/>
    <w:rsid w:val="00D30DDB"/>
    <w:rsid w:val="00D32EF8"/>
    <w:rsid w:val="00D33BFC"/>
    <w:rsid w:val="00D47951"/>
    <w:rsid w:val="00D5749A"/>
    <w:rsid w:val="00D6671D"/>
    <w:rsid w:val="00D72071"/>
    <w:rsid w:val="00D77E15"/>
    <w:rsid w:val="00D866C0"/>
    <w:rsid w:val="00D86933"/>
    <w:rsid w:val="00D86C5F"/>
    <w:rsid w:val="00D900E8"/>
    <w:rsid w:val="00DA023E"/>
    <w:rsid w:val="00DB4D32"/>
    <w:rsid w:val="00DB74A2"/>
    <w:rsid w:val="00DB7D28"/>
    <w:rsid w:val="00DB7E6F"/>
    <w:rsid w:val="00DC4445"/>
    <w:rsid w:val="00DC77CA"/>
    <w:rsid w:val="00DC7910"/>
    <w:rsid w:val="00DD100D"/>
    <w:rsid w:val="00DD379B"/>
    <w:rsid w:val="00DD55B9"/>
    <w:rsid w:val="00DD70D7"/>
    <w:rsid w:val="00DD7100"/>
    <w:rsid w:val="00DE3882"/>
    <w:rsid w:val="00DF15B6"/>
    <w:rsid w:val="00DF69AA"/>
    <w:rsid w:val="00E00139"/>
    <w:rsid w:val="00E11BC5"/>
    <w:rsid w:val="00E165F4"/>
    <w:rsid w:val="00E40E15"/>
    <w:rsid w:val="00E43232"/>
    <w:rsid w:val="00E470D3"/>
    <w:rsid w:val="00E54568"/>
    <w:rsid w:val="00E608E7"/>
    <w:rsid w:val="00E73C8D"/>
    <w:rsid w:val="00E7683F"/>
    <w:rsid w:val="00E9376D"/>
    <w:rsid w:val="00E939E6"/>
    <w:rsid w:val="00E93A5D"/>
    <w:rsid w:val="00E94AF0"/>
    <w:rsid w:val="00E96A42"/>
    <w:rsid w:val="00EA36F2"/>
    <w:rsid w:val="00EA3899"/>
    <w:rsid w:val="00EA7001"/>
    <w:rsid w:val="00EA7741"/>
    <w:rsid w:val="00EB0D15"/>
    <w:rsid w:val="00EB23C3"/>
    <w:rsid w:val="00EC0600"/>
    <w:rsid w:val="00EC4F6C"/>
    <w:rsid w:val="00EC5589"/>
    <w:rsid w:val="00EC5767"/>
    <w:rsid w:val="00ED10D2"/>
    <w:rsid w:val="00ED1EEC"/>
    <w:rsid w:val="00ED4590"/>
    <w:rsid w:val="00EE037A"/>
    <w:rsid w:val="00EE47B3"/>
    <w:rsid w:val="00EF3893"/>
    <w:rsid w:val="00EF4B92"/>
    <w:rsid w:val="00F006E8"/>
    <w:rsid w:val="00F025A6"/>
    <w:rsid w:val="00F05835"/>
    <w:rsid w:val="00F1346C"/>
    <w:rsid w:val="00F17319"/>
    <w:rsid w:val="00F204BB"/>
    <w:rsid w:val="00F22176"/>
    <w:rsid w:val="00F239AF"/>
    <w:rsid w:val="00F25DA1"/>
    <w:rsid w:val="00F31367"/>
    <w:rsid w:val="00F3139F"/>
    <w:rsid w:val="00F34A94"/>
    <w:rsid w:val="00F35999"/>
    <w:rsid w:val="00F3680F"/>
    <w:rsid w:val="00F4114F"/>
    <w:rsid w:val="00F42A67"/>
    <w:rsid w:val="00F438CF"/>
    <w:rsid w:val="00F46AA8"/>
    <w:rsid w:val="00F53DE2"/>
    <w:rsid w:val="00F54F20"/>
    <w:rsid w:val="00F55144"/>
    <w:rsid w:val="00F558AA"/>
    <w:rsid w:val="00F62EBB"/>
    <w:rsid w:val="00F71C95"/>
    <w:rsid w:val="00F72766"/>
    <w:rsid w:val="00F7636B"/>
    <w:rsid w:val="00F7731B"/>
    <w:rsid w:val="00F86C69"/>
    <w:rsid w:val="00F87871"/>
    <w:rsid w:val="00F932F9"/>
    <w:rsid w:val="00F94B64"/>
    <w:rsid w:val="00FA1777"/>
    <w:rsid w:val="00FA5944"/>
    <w:rsid w:val="00FB18A1"/>
    <w:rsid w:val="00FB317C"/>
    <w:rsid w:val="00FC7D93"/>
    <w:rsid w:val="00FD1502"/>
    <w:rsid w:val="00FD3B7D"/>
    <w:rsid w:val="00FE01D4"/>
    <w:rsid w:val="00FE0C1D"/>
    <w:rsid w:val="00FE39A9"/>
    <w:rsid w:val="00FE3D64"/>
    <w:rsid w:val="00FE5F1E"/>
    <w:rsid w:val="00FE6A5F"/>
    <w:rsid w:val="00FF3BDD"/>
    <w:rsid w:val="00FF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shapelayout>
  </w:shapeDefaults>
  <w:decimalSymbol w:val="."/>
  <w:listSeparator w:val=","/>
  <w14:docId w14:val="30F42963"/>
  <w15:docId w15:val="{4DE55C32-AC0E-4EC5-9DE8-F641134D8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E39A9"/>
    <w:rPr>
      <w:rFonts w:ascii="Times New Roman" w:eastAsia="Times New Roman" w:hAnsi="Times New Roman"/>
      <w:sz w:val="24"/>
      <w:szCs w:val="24"/>
    </w:rPr>
  </w:style>
  <w:style w:type="paragraph" w:styleId="Heading1">
    <w:name w:val="heading 1"/>
    <w:basedOn w:val="Normal"/>
    <w:next w:val="Normal"/>
    <w:link w:val="Heading1Char"/>
    <w:uiPriority w:val="9"/>
    <w:rsid w:val="00DD7100"/>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rsid w:val="00DD7100"/>
    <w:pPr>
      <w:keepNext/>
      <w:keepLines/>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rsid w:val="00DD7100"/>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
    <w:unhideWhenUsed/>
    <w:rsid w:val="00DD7100"/>
    <w:pPr>
      <w:keepNext/>
      <w:keepLines/>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uiPriority w:val="9"/>
    <w:unhideWhenUsed/>
    <w:rsid w:val="00DD7100"/>
    <w:pPr>
      <w:keepNext/>
      <w:keepLines/>
      <w:spacing w:before="200" w:line="276" w:lineRule="auto"/>
      <w:outlineLvl w:val="4"/>
    </w:pPr>
    <w:rPr>
      <w:rFonts w:ascii="Cambria" w:hAnsi="Cambria"/>
      <w:color w:val="243F60"/>
      <w:sz w:val="22"/>
      <w:szCs w:val="22"/>
    </w:rPr>
  </w:style>
  <w:style w:type="paragraph" w:styleId="Heading6">
    <w:name w:val="heading 6"/>
    <w:basedOn w:val="Normal"/>
    <w:next w:val="Normal"/>
    <w:link w:val="Heading6Char"/>
    <w:uiPriority w:val="9"/>
    <w:semiHidden/>
    <w:unhideWhenUsed/>
    <w:rsid w:val="004A628F"/>
    <w:pPr>
      <w:keepNext/>
      <w:keepLines/>
      <w:spacing w:before="40"/>
      <w:outlineLvl w:val="5"/>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371"/>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B50371"/>
  </w:style>
  <w:style w:type="paragraph" w:styleId="Footer">
    <w:name w:val="footer"/>
    <w:basedOn w:val="Normal"/>
    <w:link w:val="FooterChar"/>
    <w:uiPriority w:val="99"/>
    <w:unhideWhenUsed/>
    <w:rsid w:val="00B50371"/>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B50371"/>
  </w:style>
  <w:style w:type="paragraph" w:styleId="BalloonText">
    <w:name w:val="Balloon Text"/>
    <w:basedOn w:val="Normal"/>
    <w:link w:val="BalloonTextChar"/>
    <w:uiPriority w:val="99"/>
    <w:semiHidden/>
    <w:unhideWhenUsed/>
    <w:rsid w:val="00B50371"/>
    <w:rPr>
      <w:rFonts w:ascii="Tahoma" w:eastAsia="Calibri" w:hAnsi="Tahoma" w:cs="Tahoma"/>
      <w:sz w:val="16"/>
      <w:szCs w:val="16"/>
    </w:rPr>
  </w:style>
  <w:style w:type="character" w:customStyle="1" w:styleId="BalloonTextChar">
    <w:name w:val="Balloon Text Char"/>
    <w:link w:val="BalloonText"/>
    <w:uiPriority w:val="99"/>
    <w:semiHidden/>
    <w:rsid w:val="00B50371"/>
    <w:rPr>
      <w:rFonts w:ascii="Tahoma" w:hAnsi="Tahoma" w:cs="Tahoma"/>
      <w:sz w:val="16"/>
      <w:szCs w:val="16"/>
    </w:rPr>
  </w:style>
  <w:style w:type="paragraph" w:customStyle="1" w:styleId="Body">
    <w:name w:val="Body"/>
    <w:basedOn w:val="Normal"/>
    <w:link w:val="BodyChar"/>
    <w:rsid w:val="00F46AA8"/>
    <w:rPr>
      <w:rFonts w:ascii="Arial" w:hAnsi="Arial" w:cs="Arial"/>
      <w:color w:val="4C5B52"/>
      <w:sz w:val="20"/>
      <w:szCs w:val="20"/>
      <w:lang w:val="en"/>
    </w:rPr>
  </w:style>
  <w:style w:type="character" w:customStyle="1" w:styleId="BodyChar">
    <w:name w:val="Body Char"/>
    <w:link w:val="Body"/>
    <w:rsid w:val="00F46AA8"/>
    <w:rPr>
      <w:rFonts w:ascii="Arial" w:eastAsia="Times New Roman" w:hAnsi="Arial" w:cs="Arial"/>
      <w:color w:val="4C5B52"/>
      <w:sz w:val="20"/>
      <w:szCs w:val="20"/>
      <w:lang w:val="en"/>
    </w:rPr>
  </w:style>
  <w:style w:type="paragraph" w:customStyle="1" w:styleId="Name">
    <w:name w:val="Name"/>
    <w:basedOn w:val="Body"/>
    <w:link w:val="NameChar"/>
    <w:rsid w:val="00F46AA8"/>
    <w:pPr>
      <w:spacing w:after="240"/>
    </w:pPr>
    <w:rPr>
      <w:b/>
      <w:color w:val="49A942"/>
    </w:rPr>
  </w:style>
  <w:style w:type="character" w:customStyle="1" w:styleId="NameChar">
    <w:name w:val="Name Char"/>
    <w:link w:val="Name"/>
    <w:rsid w:val="00F46AA8"/>
    <w:rPr>
      <w:rFonts w:ascii="Arial" w:eastAsia="Times New Roman" w:hAnsi="Arial" w:cs="Arial"/>
      <w:b/>
      <w:color w:val="49A942"/>
      <w:sz w:val="20"/>
      <w:szCs w:val="20"/>
      <w:lang w:val="en"/>
    </w:rPr>
  </w:style>
  <w:style w:type="paragraph" w:customStyle="1" w:styleId="addressline">
    <w:name w:val="address line"/>
    <w:basedOn w:val="Normal"/>
    <w:link w:val="addresslineChar"/>
    <w:rsid w:val="00F46AA8"/>
    <w:pPr>
      <w:jc w:val="right"/>
    </w:pPr>
    <w:rPr>
      <w:rFonts w:ascii="Arial" w:hAnsi="Arial" w:cs="Arial"/>
      <w:color w:val="8B9B93"/>
      <w:sz w:val="16"/>
      <w:szCs w:val="16"/>
      <w:lang w:val="en"/>
    </w:rPr>
  </w:style>
  <w:style w:type="character" w:customStyle="1" w:styleId="addresslineChar">
    <w:name w:val="address line Char"/>
    <w:link w:val="addressline"/>
    <w:rsid w:val="00F46AA8"/>
    <w:rPr>
      <w:rFonts w:ascii="Arial" w:eastAsia="Times New Roman" w:hAnsi="Arial" w:cs="Arial"/>
      <w:color w:val="8B9B93"/>
      <w:sz w:val="16"/>
      <w:szCs w:val="16"/>
      <w:lang w:val="en"/>
    </w:rPr>
  </w:style>
  <w:style w:type="character" w:styleId="PlaceholderText">
    <w:name w:val="Placeholder Text"/>
    <w:uiPriority w:val="99"/>
    <w:semiHidden/>
    <w:rsid w:val="00DD7100"/>
    <w:rPr>
      <w:color w:val="808080"/>
    </w:rPr>
  </w:style>
  <w:style w:type="table" w:styleId="TableGrid">
    <w:name w:val="Table Grid"/>
    <w:basedOn w:val="TableNormal"/>
    <w:uiPriority w:val="39"/>
    <w:rsid w:val="00DD71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quirementLevel1">
    <w:name w:val="Requirement Level 1"/>
    <w:basedOn w:val="Normal"/>
    <w:link w:val="RequirementLevel1Char"/>
    <w:rsid w:val="00DD7100"/>
    <w:rPr>
      <w:rFonts w:ascii="Segoe UI" w:eastAsia="Calibri" w:hAnsi="Segoe UI" w:cs="Segoe UI"/>
      <w:b/>
      <w:color w:val="948A54"/>
      <w:sz w:val="28"/>
      <w:szCs w:val="20"/>
      <w:lang w:val="en-GB"/>
    </w:rPr>
  </w:style>
  <w:style w:type="character" w:customStyle="1" w:styleId="RequirementLevel1Char">
    <w:name w:val="Requirement Level 1 Char"/>
    <w:link w:val="RequirementLevel1"/>
    <w:rsid w:val="00DD7100"/>
    <w:rPr>
      <w:rFonts w:ascii="Segoe UI" w:hAnsi="Segoe UI" w:cs="Segoe UI"/>
      <w:b/>
      <w:color w:val="948A54"/>
      <w:sz w:val="28"/>
      <w:szCs w:val="20"/>
      <w:lang w:val="en-GB"/>
    </w:rPr>
  </w:style>
  <w:style w:type="paragraph" w:customStyle="1" w:styleId="RequirementLevel2">
    <w:name w:val="Requirement Level 2"/>
    <w:basedOn w:val="Normal"/>
    <w:link w:val="RequirementLevel2Char"/>
    <w:rsid w:val="00DD7100"/>
    <w:rPr>
      <w:rFonts w:ascii="Segoe UI" w:eastAsia="Calibri" w:hAnsi="Segoe UI" w:cs="Segoe UI"/>
      <w:b/>
      <w:color w:val="365F91"/>
      <w:sz w:val="28"/>
      <w:szCs w:val="20"/>
      <w:lang w:val="en-GB"/>
    </w:rPr>
  </w:style>
  <w:style w:type="character" w:customStyle="1" w:styleId="RequirementLevel2Char">
    <w:name w:val="Requirement Level 2 Char"/>
    <w:link w:val="RequirementLevel2"/>
    <w:rsid w:val="00DD7100"/>
    <w:rPr>
      <w:rFonts w:ascii="Segoe UI" w:hAnsi="Segoe UI" w:cs="Segoe UI"/>
      <w:b/>
      <w:color w:val="365F91"/>
      <w:sz w:val="28"/>
      <w:szCs w:val="20"/>
      <w:lang w:val="en-GB"/>
    </w:rPr>
  </w:style>
  <w:style w:type="character" w:customStyle="1" w:styleId="Heading1Char">
    <w:name w:val="Heading 1 Char"/>
    <w:link w:val="Heading1"/>
    <w:uiPriority w:val="9"/>
    <w:rsid w:val="00DD7100"/>
    <w:rPr>
      <w:rFonts w:ascii="Cambria" w:eastAsia="Times New Roman" w:hAnsi="Cambria" w:cs="Times New Roman"/>
      <w:b/>
      <w:bCs/>
      <w:color w:val="365F91"/>
      <w:sz w:val="28"/>
      <w:szCs w:val="28"/>
    </w:rPr>
  </w:style>
  <w:style w:type="character" w:customStyle="1" w:styleId="Heading2Char">
    <w:name w:val="Heading 2 Char"/>
    <w:link w:val="Heading2"/>
    <w:uiPriority w:val="9"/>
    <w:rsid w:val="00DD7100"/>
    <w:rPr>
      <w:rFonts w:ascii="Cambria" w:eastAsia="Times New Roman" w:hAnsi="Cambria" w:cs="Times New Roman"/>
      <w:b/>
      <w:bCs/>
      <w:color w:val="4F81BD"/>
      <w:sz w:val="26"/>
      <w:szCs w:val="26"/>
    </w:rPr>
  </w:style>
  <w:style w:type="character" w:customStyle="1" w:styleId="Heading3Char">
    <w:name w:val="Heading 3 Char"/>
    <w:link w:val="Heading3"/>
    <w:uiPriority w:val="9"/>
    <w:rsid w:val="00DD7100"/>
    <w:rPr>
      <w:rFonts w:ascii="Cambria" w:eastAsia="Times New Roman" w:hAnsi="Cambria" w:cs="Times New Roman"/>
      <w:b/>
      <w:bCs/>
      <w:color w:val="4F81BD"/>
    </w:rPr>
  </w:style>
  <w:style w:type="character" w:customStyle="1" w:styleId="Heading4Char">
    <w:name w:val="Heading 4 Char"/>
    <w:link w:val="Heading4"/>
    <w:uiPriority w:val="9"/>
    <w:rsid w:val="00DD7100"/>
    <w:rPr>
      <w:rFonts w:ascii="Cambria" w:eastAsia="Times New Roman" w:hAnsi="Cambria" w:cs="Times New Roman"/>
      <w:b/>
      <w:bCs/>
      <w:i/>
      <w:iCs/>
      <w:color w:val="4F81BD"/>
    </w:rPr>
  </w:style>
  <w:style w:type="character" w:customStyle="1" w:styleId="Heading5Char">
    <w:name w:val="Heading 5 Char"/>
    <w:link w:val="Heading5"/>
    <w:uiPriority w:val="9"/>
    <w:rsid w:val="00DD7100"/>
    <w:rPr>
      <w:rFonts w:ascii="Cambria" w:eastAsia="Times New Roman" w:hAnsi="Cambria" w:cs="Times New Roman"/>
      <w:color w:val="243F60"/>
    </w:rPr>
  </w:style>
  <w:style w:type="paragraph" w:styleId="ListParagraph">
    <w:name w:val="List Paragraph"/>
    <w:basedOn w:val="Normal"/>
    <w:uiPriority w:val="34"/>
    <w:rsid w:val="00153CE8"/>
    <w:pPr>
      <w:ind w:left="720"/>
    </w:pPr>
    <w:rPr>
      <w:rFonts w:ascii="Calibri" w:eastAsia="Calibri" w:hAnsi="Calibri" w:cs="Calibri"/>
      <w:sz w:val="22"/>
      <w:szCs w:val="22"/>
    </w:rPr>
  </w:style>
  <w:style w:type="character" w:customStyle="1" w:styleId="Heading6Char">
    <w:name w:val="Heading 6 Char"/>
    <w:link w:val="Heading6"/>
    <w:uiPriority w:val="9"/>
    <w:semiHidden/>
    <w:rsid w:val="004A628F"/>
    <w:rPr>
      <w:rFonts w:ascii="Cambria" w:eastAsia="Times New Roman" w:hAnsi="Cambria" w:cs="Times New Roman"/>
      <w:color w:val="243F60"/>
      <w:sz w:val="24"/>
      <w:szCs w:val="24"/>
    </w:rPr>
  </w:style>
  <w:style w:type="paragraph" w:customStyle="1" w:styleId="Bullets">
    <w:name w:val="Bullets"/>
    <w:basedOn w:val="Normal"/>
    <w:next w:val="Numbers"/>
    <w:link w:val="BulletsChar"/>
    <w:rsid w:val="007B4305"/>
    <w:pPr>
      <w:numPr>
        <w:numId w:val="2"/>
      </w:numPr>
      <w:spacing w:after="100" w:afterAutospacing="1"/>
      <w:ind w:left="1080"/>
      <w:contextualSpacing/>
    </w:pPr>
    <w:rPr>
      <w:rFonts w:ascii="Arial" w:hAnsi="Arial" w:cs="Arial"/>
      <w:color w:val="000000"/>
      <w:sz w:val="18"/>
      <w:szCs w:val="16"/>
      <w:lang w:val="it-IT"/>
    </w:rPr>
  </w:style>
  <w:style w:type="character" w:customStyle="1" w:styleId="BulletsChar">
    <w:name w:val="Bullets Char"/>
    <w:link w:val="Bullets"/>
    <w:rsid w:val="007B4305"/>
    <w:rPr>
      <w:rFonts w:ascii="Arial" w:eastAsia="Times New Roman" w:hAnsi="Arial" w:cs="Arial"/>
      <w:color w:val="000000"/>
      <w:sz w:val="18"/>
      <w:szCs w:val="16"/>
      <w:lang w:val="it-IT" w:eastAsia="en-US"/>
    </w:rPr>
  </w:style>
  <w:style w:type="paragraph" w:customStyle="1" w:styleId="BULKCONTENT">
    <w:name w:val="BULK CONTENT"/>
    <w:basedOn w:val="Normal"/>
    <w:link w:val="BULKCONTENTChar"/>
    <w:qFormat/>
    <w:rsid w:val="00EA36F2"/>
    <w:pPr>
      <w:spacing w:line="280" w:lineRule="exact"/>
    </w:pPr>
    <w:rPr>
      <w:rFonts w:ascii="Arial" w:eastAsia="Calibri" w:hAnsi="Arial" w:cs="Calibri"/>
      <w:color w:val="767171"/>
      <w:sz w:val="22"/>
      <w:szCs w:val="22"/>
      <w:lang w:val="en-GB"/>
    </w:rPr>
  </w:style>
  <w:style w:type="character" w:customStyle="1" w:styleId="BULKCONTENTChar">
    <w:name w:val="BULK CONTENT Char"/>
    <w:link w:val="BULKCONTENT"/>
    <w:rsid w:val="00EA36F2"/>
    <w:rPr>
      <w:rFonts w:ascii="Arial" w:hAnsi="Arial" w:cs="Calibri"/>
      <w:color w:val="767171"/>
      <w:sz w:val="22"/>
      <w:szCs w:val="22"/>
      <w:lang w:eastAsia="en-US"/>
    </w:rPr>
  </w:style>
  <w:style w:type="paragraph" w:customStyle="1" w:styleId="H1">
    <w:name w:val="H1"/>
    <w:basedOn w:val="Normal"/>
    <w:link w:val="H1Char"/>
    <w:rsid w:val="002F139F"/>
    <w:pPr>
      <w:numPr>
        <w:ilvl w:val="1"/>
      </w:numPr>
    </w:pPr>
    <w:rPr>
      <w:rFonts w:ascii="Arial" w:hAnsi="Arial"/>
      <w:b/>
      <w:color w:val="4F9237"/>
      <w:sz w:val="28"/>
      <w:szCs w:val="22"/>
      <w:lang w:val="en-GB"/>
    </w:rPr>
  </w:style>
  <w:style w:type="character" w:customStyle="1" w:styleId="H1Char">
    <w:name w:val="H1 Char"/>
    <w:link w:val="H1"/>
    <w:rsid w:val="002F139F"/>
    <w:rPr>
      <w:rFonts w:ascii="Arial" w:eastAsia="Times New Roman" w:hAnsi="Arial" w:cs="Times New Roman"/>
      <w:b/>
      <w:color w:val="4F9237"/>
      <w:sz w:val="28"/>
      <w:lang w:val="en-GB"/>
    </w:rPr>
  </w:style>
  <w:style w:type="paragraph" w:customStyle="1" w:styleId="H2">
    <w:name w:val="H2"/>
    <w:basedOn w:val="Normal"/>
    <w:link w:val="H2Char"/>
    <w:qFormat/>
    <w:rsid w:val="006A3BD1"/>
    <w:pPr>
      <w:tabs>
        <w:tab w:val="right" w:leader="dot" w:pos="10620"/>
      </w:tabs>
      <w:autoSpaceDE w:val="0"/>
      <w:autoSpaceDN w:val="0"/>
      <w:adjustRightInd w:val="0"/>
      <w:textAlignment w:val="center"/>
    </w:pPr>
    <w:rPr>
      <w:rFonts w:ascii="Arial" w:eastAsia="Calibri" w:hAnsi="Arial" w:cs="Calibri"/>
      <w:b/>
      <w:color w:val="4E9237"/>
      <w:sz w:val="28"/>
      <w:szCs w:val="22"/>
      <w:lang w:val="en-GB"/>
    </w:rPr>
  </w:style>
  <w:style w:type="character" w:customStyle="1" w:styleId="H2Char">
    <w:name w:val="H2 Char"/>
    <w:link w:val="H2"/>
    <w:rsid w:val="006A3BD1"/>
    <w:rPr>
      <w:rFonts w:ascii="Arial" w:hAnsi="Arial" w:cs="Calibri"/>
      <w:b/>
      <w:color w:val="4E9237"/>
      <w:sz w:val="28"/>
      <w:szCs w:val="22"/>
      <w:lang w:eastAsia="en-US"/>
    </w:rPr>
  </w:style>
  <w:style w:type="paragraph" w:customStyle="1" w:styleId="Numbers">
    <w:name w:val="Numbers"/>
    <w:basedOn w:val="Bullets"/>
    <w:link w:val="NumbersChar"/>
    <w:qFormat/>
    <w:rsid w:val="00034F1F"/>
    <w:pPr>
      <w:numPr>
        <w:numId w:val="3"/>
      </w:numPr>
      <w:ind w:left="360"/>
    </w:pPr>
  </w:style>
  <w:style w:type="character" w:styleId="Hyperlink">
    <w:name w:val="Hyperlink"/>
    <w:uiPriority w:val="99"/>
    <w:unhideWhenUsed/>
    <w:rsid w:val="00615400"/>
    <w:rPr>
      <w:color w:val="0000FF"/>
      <w:u w:val="single"/>
    </w:rPr>
  </w:style>
  <w:style w:type="character" w:customStyle="1" w:styleId="NumbersChar">
    <w:name w:val="Numbers Char"/>
    <w:link w:val="Numbers"/>
    <w:rsid w:val="00034F1F"/>
    <w:rPr>
      <w:rFonts w:ascii="Myriad Pro" w:eastAsia="Times New Roman" w:hAnsi="Myriad Pro" w:cs="Arial"/>
      <w:color w:val="000000"/>
      <w:sz w:val="20"/>
      <w:szCs w:val="16"/>
      <w:lang w:val="it-IT"/>
    </w:rPr>
  </w:style>
  <w:style w:type="character" w:styleId="UnresolvedMention">
    <w:name w:val="Unresolved Mention"/>
    <w:uiPriority w:val="99"/>
    <w:semiHidden/>
    <w:unhideWhenUsed/>
    <w:rsid w:val="00615400"/>
    <w:rPr>
      <w:color w:val="605E5C"/>
      <w:shd w:val="clear" w:color="auto" w:fill="E1DFDD"/>
    </w:rPr>
  </w:style>
  <w:style w:type="paragraph" w:customStyle="1" w:styleId="H1-NFP">
    <w:name w:val="H1 - NFP"/>
    <w:basedOn w:val="H2"/>
    <w:link w:val="H1-NFPChar"/>
    <w:qFormat/>
    <w:rsid w:val="00D86933"/>
    <w:pPr>
      <w:spacing w:after="480"/>
    </w:pPr>
    <w:rPr>
      <w:color w:val="3C4652"/>
      <w:sz w:val="44"/>
      <w:szCs w:val="40"/>
    </w:rPr>
  </w:style>
  <w:style w:type="character" w:customStyle="1" w:styleId="H1-NFPChar">
    <w:name w:val="H1 - NFP Char"/>
    <w:link w:val="H1-NFP"/>
    <w:rsid w:val="00D86933"/>
    <w:rPr>
      <w:rFonts w:ascii="Arial" w:hAnsi="Arial" w:cs="Calibri"/>
      <w:b/>
      <w:color w:val="3C4652"/>
      <w:sz w:val="44"/>
      <w:szCs w:val="40"/>
      <w:lang w:eastAsia="en-US"/>
    </w:rPr>
  </w:style>
  <w:style w:type="paragraph" w:customStyle="1" w:styleId="BULLETS0">
    <w:name w:val="BULLETS"/>
    <w:basedOn w:val="BULKCONTENT"/>
    <w:link w:val="BULLETSChar0"/>
    <w:qFormat/>
    <w:rsid w:val="006C44D9"/>
    <w:pPr>
      <w:numPr>
        <w:numId w:val="12"/>
      </w:numPr>
    </w:pPr>
  </w:style>
  <w:style w:type="table" w:customStyle="1" w:styleId="TableGrid1">
    <w:name w:val="Table Grid1"/>
    <w:basedOn w:val="TableNormal"/>
    <w:next w:val="TableGrid"/>
    <w:uiPriority w:val="39"/>
    <w:rsid w:val="000B155B"/>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0">
    <w:name w:val="BULLETS Char"/>
    <w:link w:val="BULLETS0"/>
    <w:rsid w:val="004A5FF4"/>
    <w:rPr>
      <w:rFonts w:ascii="Arial" w:eastAsia="Times New Roman" w:hAnsi="Arial" w:cs="Calibri"/>
      <w:color w:val="767171"/>
      <w:sz w:val="22"/>
      <w:szCs w:val="22"/>
      <w:lang w:val="it-IT" w:eastAsia="en-US"/>
    </w:rPr>
  </w:style>
  <w:style w:type="table" w:customStyle="1" w:styleId="TableGrid2">
    <w:name w:val="Table Grid2"/>
    <w:basedOn w:val="TableNormal"/>
    <w:next w:val="TableGrid"/>
    <w:uiPriority w:val="39"/>
    <w:rsid w:val="000B155B"/>
    <w:rPr>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B155B"/>
    <w:pPr>
      <w:contextualSpacing/>
    </w:pPr>
    <w:rPr>
      <w:rFonts w:ascii="Arial" w:eastAsia="SimSun" w:hAnsi="Arial"/>
      <w:b/>
      <w:color w:val="3C4652"/>
      <w:spacing w:val="-10"/>
      <w:kern w:val="28"/>
      <w:sz w:val="108"/>
      <w:szCs w:val="56"/>
    </w:rPr>
  </w:style>
  <w:style w:type="character" w:customStyle="1" w:styleId="TitleChar">
    <w:name w:val="Title Char"/>
    <w:link w:val="Title"/>
    <w:uiPriority w:val="10"/>
    <w:rsid w:val="000B155B"/>
    <w:rPr>
      <w:rFonts w:ascii="Arial" w:eastAsia="SimSun" w:hAnsi="Arial"/>
      <w:b/>
      <w:color w:val="3C4652"/>
      <w:spacing w:val="-10"/>
      <w:kern w:val="28"/>
      <w:sz w:val="108"/>
      <w:szCs w:val="56"/>
      <w:lang w:val="en-US" w:eastAsia="en-US"/>
    </w:rPr>
  </w:style>
  <w:style w:type="paragraph" w:customStyle="1" w:styleId="H3">
    <w:name w:val="H3"/>
    <w:basedOn w:val="H2"/>
    <w:link w:val="H3Char"/>
    <w:qFormat/>
    <w:rsid w:val="004F4F97"/>
    <w:rPr>
      <w:color w:val="4F9237"/>
      <w:sz w:val="24"/>
    </w:rPr>
  </w:style>
  <w:style w:type="character" w:customStyle="1" w:styleId="H3Char">
    <w:name w:val="H3 Char"/>
    <w:link w:val="H3"/>
    <w:rsid w:val="004F4F97"/>
    <w:rPr>
      <w:rFonts w:ascii="Arial" w:hAnsi="Arial" w:cs="Calibri"/>
      <w:b/>
      <w:color w:val="4F9237"/>
      <w:sz w:val="24"/>
      <w:szCs w:val="22"/>
      <w:lang w:eastAsia="en-US"/>
    </w:rPr>
  </w:style>
  <w:style w:type="paragraph" w:customStyle="1" w:styleId="SourceStyle">
    <w:name w:val="SourceStyle"/>
    <w:link w:val="SourceStyleChar"/>
    <w:qFormat/>
    <w:rsid w:val="004F4F97"/>
    <w:rPr>
      <w:rFonts w:ascii="Segoe UI" w:hAnsi="Segoe UI"/>
      <w:szCs w:val="22"/>
      <w:lang w:val="en-GB"/>
    </w:rPr>
  </w:style>
  <w:style w:type="character" w:customStyle="1" w:styleId="SourceStyleChar">
    <w:name w:val="SourceStyle Char"/>
    <w:link w:val="SourceStyle"/>
    <w:rsid w:val="004F4F97"/>
    <w:rPr>
      <w:rFonts w:ascii="Segoe UI" w:hAnsi="Segoe UI"/>
      <w:szCs w:val="22"/>
      <w:lang w:eastAsia="en-US"/>
    </w:rPr>
  </w:style>
  <w:style w:type="character" w:styleId="CommentReference">
    <w:name w:val="annotation reference"/>
    <w:semiHidden/>
    <w:unhideWhenUsed/>
    <w:rsid w:val="004F4F97"/>
    <w:rPr>
      <w:sz w:val="16"/>
      <w:szCs w:val="16"/>
    </w:rPr>
  </w:style>
  <w:style w:type="paragraph" w:styleId="CommentText">
    <w:name w:val="annotation text"/>
    <w:basedOn w:val="Normal"/>
    <w:link w:val="CommentTextChar"/>
    <w:unhideWhenUsed/>
    <w:rsid w:val="004F4F97"/>
    <w:rPr>
      <w:rFonts w:ascii="Segoe UI" w:hAnsi="Segoe UI" w:cs="Segoe UI"/>
      <w:sz w:val="20"/>
      <w:szCs w:val="20"/>
      <w:lang w:val="en-GB"/>
    </w:rPr>
  </w:style>
  <w:style w:type="character" w:customStyle="1" w:styleId="CommentTextChar">
    <w:name w:val="Comment Text Char"/>
    <w:link w:val="CommentText"/>
    <w:rsid w:val="004F4F97"/>
    <w:rPr>
      <w:rFonts w:ascii="Segoe UI" w:eastAsia="Times New Roman" w:hAnsi="Segoe UI" w:cs="Segoe UI"/>
      <w:lang w:eastAsia="en-US"/>
    </w:rPr>
  </w:style>
  <w:style w:type="table" w:customStyle="1" w:styleId="BorderNone">
    <w:name w:val="BorderNone"/>
    <w:basedOn w:val="TableNormal"/>
    <w:rsid w:val="004F4F97"/>
    <w:rPr>
      <w:rFonts w:ascii="Times New Roman" w:eastAsia="Times New Roman" w:hAnsi="Times New Roman"/>
    </w:rPr>
    <w:tblPr/>
  </w:style>
  <w:style w:type="paragraph" w:customStyle="1" w:styleId="Disclaimer">
    <w:name w:val="Disclaimer"/>
    <w:basedOn w:val="Footer"/>
    <w:link w:val="DisclaimerChar"/>
    <w:qFormat/>
    <w:rsid w:val="000E4F17"/>
    <w:rPr>
      <w:rFonts w:ascii="Arial" w:eastAsia="Times New Roman" w:hAnsi="Arial" w:cs="Arial"/>
      <w:sz w:val="16"/>
      <w:szCs w:val="16"/>
    </w:rPr>
  </w:style>
  <w:style w:type="paragraph" w:customStyle="1" w:styleId="Disclaimeraddress">
    <w:name w:val="Disclaimer address"/>
    <w:basedOn w:val="Footer"/>
    <w:link w:val="DisclaimeraddressChar"/>
    <w:qFormat/>
    <w:rsid w:val="000E4F17"/>
    <w:rPr>
      <w:rFonts w:ascii="Arial" w:eastAsia="Times New Roman" w:hAnsi="Arial" w:cs="Arial"/>
      <w:b/>
      <w:bCs/>
      <w:color w:val="1A8E1D"/>
      <w:sz w:val="16"/>
      <w:szCs w:val="16"/>
    </w:rPr>
  </w:style>
  <w:style w:type="character" w:customStyle="1" w:styleId="DisclaimerChar">
    <w:name w:val="Disclaimer Char"/>
    <w:link w:val="Disclaimer"/>
    <w:rsid w:val="000E4F17"/>
    <w:rPr>
      <w:rFonts w:ascii="Arial" w:eastAsia="Times New Roman" w:hAnsi="Arial" w:cs="Arial"/>
      <w:sz w:val="16"/>
      <w:szCs w:val="16"/>
      <w:lang w:val="en-US" w:eastAsia="en-US"/>
    </w:rPr>
  </w:style>
  <w:style w:type="character" w:customStyle="1" w:styleId="DisclaimeraddressChar">
    <w:name w:val="Disclaimer address Char"/>
    <w:link w:val="Disclaimeraddress"/>
    <w:rsid w:val="000E4F17"/>
    <w:rPr>
      <w:rFonts w:ascii="Arial" w:eastAsia="Times New Roman" w:hAnsi="Arial" w:cs="Arial"/>
      <w:b/>
      <w:bCs/>
      <w:color w:val="1A8E1D"/>
      <w:sz w:val="16"/>
      <w:szCs w:val="16"/>
      <w:lang w:val="en-US" w:eastAsia="en-US"/>
    </w:rPr>
  </w:style>
  <w:style w:type="paragraph" w:styleId="NoSpacing">
    <w:name w:val="No Spacing"/>
    <w:link w:val="NoSpacingChar"/>
    <w:uiPriority w:val="1"/>
    <w:qFormat/>
    <w:rsid w:val="00537292"/>
    <w:rPr>
      <w:rFonts w:eastAsia="Times New Roman"/>
      <w:sz w:val="22"/>
      <w:szCs w:val="22"/>
    </w:rPr>
  </w:style>
  <w:style w:type="character" w:customStyle="1" w:styleId="NoSpacingChar">
    <w:name w:val="No Spacing Char"/>
    <w:link w:val="NoSpacing"/>
    <w:uiPriority w:val="1"/>
    <w:rsid w:val="00537292"/>
    <w:rPr>
      <w:rFonts w:eastAsia="Times New Roman"/>
      <w:sz w:val="22"/>
      <w:szCs w:val="22"/>
      <w:lang w:val="en-US" w:eastAsia="en-US"/>
    </w:rPr>
  </w:style>
  <w:style w:type="paragraph" w:styleId="CommentSubject">
    <w:name w:val="annotation subject"/>
    <w:basedOn w:val="CommentText"/>
    <w:next w:val="CommentText"/>
    <w:link w:val="CommentSubjectChar"/>
    <w:uiPriority w:val="99"/>
    <w:semiHidden/>
    <w:unhideWhenUsed/>
    <w:rsid w:val="005E3B4B"/>
    <w:rPr>
      <w:rFonts w:ascii="Times New Roman" w:hAnsi="Times New Roman" w:cs="Times New Roman"/>
      <w:b/>
      <w:bCs/>
      <w:lang w:val="en-US"/>
    </w:rPr>
  </w:style>
  <w:style w:type="character" w:customStyle="1" w:styleId="CommentSubjectChar">
    <w:name w:val="Comment Subject Char"/>
    <w:link w:val="CommentSubject"/>
    <w:uiPriority w:val="99"/>
    <w:semiHidden/>
    <w:rsid w:val="005E3B4B"/>
    <w:rPr>
      <w:rFonts w:ascii="Times New Roman" w:eastAsia="Times New Roman" w:hAnsi="Times New Roman" w:cs="Segoe UI"/>
      <w:b/>
      <w:bCs/>
      <w:lang w:eastAsia="en-US"/>
    </w:rPr>
  </w:style>
  <w:style w:type="character" w:styleId="Mention">
    <w:name w:val="Mention"/>
    <w:uiPriority w:val="99"/>
    <w:unhideWhenUsed/>
    <w:rsid w:val="005E3B4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04647">
      <w:bodyDiv w:val="1"/>
      <w:marLeft w:val="0"/>
      <w:marRight w:val="0"/>
      <w:marTop w:val="0"/>
      <w:marBottom w:val="0"/>
      <w:divBdr>
        <w:top w:val="none" w:sz="0" w:space="0" w:color="auto"/>
        <w:left w:val="none" w:sz="0" w:space="0" w:color="auto"/>
        <w:bottom w:val="none" w:sz="0" w:space="0" w:color="auto"/>
        <w:right w:val="none" w:sz="0" w:space="0" w:color="auto"/>
      </w:divBdr>
    </w:div>
    <w:div w:id="363678974">
      <w:bodyDiv w:val="1"/>
      <w:marLeft w:val="0"/>
      <w:marRight w:val="0"/>
      <w:marTop w:val="0"/>
      <w:marBottom w:val="0"/>
      <w:divBdr>
        <w:top w:val="none" w:sz="0" w:space="0" w:color="auto"/>
        <w:left w:val="none" w:sz="0" w:space="0" w:color="auto"/>
        <w:bottom w:val="none" w:sz="0" w:space="0" w:color="auto"/>
        <w:right w:val="none" w:sz="0" w:space="0" w:color="auto"/>
      </w:divBdr>
    </w:div>
    <w:div w:id="801194738">
      <w:bodyDiv w:val="1"/>
      <w:marLeft w:val="0"/>
      <w:marRight w:val="0"/>
      <w:marTop w:val="0"/>
      <w:marBottom w:val="0"/>
      <w:divBdr>
        <w:top w:val="none" w:sz="0" w:space="0" w:color="auto"/>
        <w:left w:val="none" w:sz="0" w:space="0" w:color="auto"/>
        <w:bottom w:val="none" w:sz="0" w:space="0" w:color="auto"/>
        <w:right w:val="none" w:sz="0" w:space="0" w:color="auto"/>
      </w:divBdr>
    </w:div>
    <w:div w:id="1160925563">
      <w:bodyDiv w:val="1"/>
      <w:marLeft w:val="0"/>
      <w:marRight w:val="0"/>
      <w:marTop w:val="0"/>
      <w:marBottom w:val="0"/>
      <w:divBdr>
        <w:top w:val="none" w:sz="0" w:space="0" w:color="auto"/>
        <w:left w:val="none" w:sz="0" w:space="0" w:color="auto"/>
        <w:bottom w:val="none" w:sz="0" w:space="0" w:color="auto"/>
        <w:right w:val="none" w:sz="0" w:space="0" w:color="auto"/>
      </w:divBdr>
    </w:div>
    <w:div w:id="1205558267">
      <w:bodyDiv w:val="1"/>
      <w:marLeft w:val="0"/>
      <w:marRight w:val="0"/>
      <w:marTop w:val="0"/>
      <w:marBottom w:val="0"/>
      <w:divBdr>
        <w:top w:val="none" w:sz="0" w:space="0" w:color="auto"/>
        <w:left w:val="none" w:sz="0" w:space="0" w:color="auto"/>
        <w:bottom w:val="none" w:sz="0" w:space="0" w:color="auto"/>
        <w:right w:val="none" w:sz="0" w:space="0" w:color="auto"/>
      </w:divBdr>
    </w:div>
    <w:div w:id="1278292616">
      <w:bodyDiv w:val="1"/>
      <w:marLeft w:val="0"/>
      <w:marRight w:val="0"/>
      <w:marTop w:val="0"/>
      <w:marBottom w:val="0"/>
      <w:divBdr>
        <w:top w:val="none" w:sz="0" w:space="0" w:color="auto"/>
        <w:left w:val="none" w:sz="0" w:space="0" w:color="auto"/>
        <w:bottom w:val="none" w:sz="0" w:space="0" w:color="auto"/>
        <w:right w:val="none" w:sz="0" w:space="0" w:color="auto"/>
      </w:divBdr>
    </w:div>
    <w:div w:id="1291322446">
      <w:bodyDiv w:val="1"/>
      <w:marLeft w:val="0"/>
      <w:marRight w:val="0"/>
      <w:marTop w:val="0"/>
      <w:marBottom w:val="0"/>
      <w:divBdr>
        <w:top w:val="none" w:sz="0" w:space="0" w:color="auto"/>
        <w:left w:val="none" w:sz="0" w:space="0" w:color="auto"/>
        <w:bottom w:val="none" w:sz="0" w:space="0" w:color="auto"/>
        <w:right w:val="none" w:sz="0" w:space="0" w:color="auto"/>
      </w:divBdr>
    </w:div>
    <w:div w:id="1681153370">
      <w:bodyDiv w:val="1"/>
      <w:marLeft w:val="0"/>
      <w:marRight w:val="0"/>
      <w:marTop w:val="0"/>
      <w:marBottom w:val="0"/>
      <w:divBdr>
        <w:top w:val="none" w:sz="0" w:space="0" w:color="auto"/>
        <w:left w:val="none" w:sz="0" w:space="0" w:color="auto"/>
        <w:bottom w:val="none" w:sz="0" w:space="0" w:color="auto"/>
        <w:right w:val="none" w:sz="0" w:space="0" w:color="auto"/>
      </w:divBdr>
    </w:div>
    <w:div w:id="198557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https://img.freepik.com/free-vector/vertical-infographic-arrow-design-with-5-options-steps_1142-10317.jpg?size=338&amp;ext=jpg&amp;ga=GA1.1.1880011253.1699401600&amp;semt=ai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email@nfp.co.uk"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winpenny\NFP%20Corp\Marketing%20-%20Europe%20-%20Documents\36.%20ACQUISITIONS\AIKEN\REBRAND%20TO%20NFP\OPEN%20GI%20TEMPLATES\ClientLetterHe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a4cee03b-466b-4034-b8cc-5d945346048b" xsi:nil="true"/>
    <lcf76f155ced4ddcb4097134ff3c332f xmlns="a4cee03b-466b-4034-b8cc-5d945346048b">
      <Terms xmlns="http://schemas.microsoft.com/office/infopath/2007/PartnerControls"/>
    </lcf76f155ced4ddcb4097134ff3c332f>
    <TaxCatchAll xmlns="6e3f46c9-a219-4b45-957c-f944ed8c5ba0"/>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BC5FE1B216CE49B03B1F4F01565B1E" ma:contentTypeVersion="20" ma:contentTypeDescription="Create a new document." ma:contentTypeScope="" ma:versionID="fda2cafccaf771a58e56b363433c3d4c">
  <xsd:schema xmlns:xsd="http://www.w3.org/2001/XMLSchema" xmlns:xs="http://www.w3.org/2001/XMLSchema" xmlns:p="http://schemas.microsoft.com/office/2006/metadata/properties" xmlns:ns2="a4cee03b-466b-4034-b8cc-5d945346048b" xmlns:ns3="6e3f46c9-a219-4b45-957c-f944ed8c5ba0" targetNamespace="http://schemas.microsoft.com/office/2006/metadata/properties" ma:root="true" ma:fieldsID="18f34d5e44f017eec78e574144f8cd4c" ns2:_="" ns3:_="">
    <xsd:import namespace="a4cee03b-466b-4034-b8cc-5d945346048b"/>
    <xsd:import namespace="6e3f46c9-a219-4b45-957c-f944ed8c5b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ee03b-466b-4034-b8cc-5d9453460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fa849-9aee-4305-8228-d5ef1c313d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e3f46c9-a219-4b45-957c-f944ed8c5ba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55fbab4-fc67-4052-88c0-7ed6b8642184}" ma:internalName="TaxCatchAll" ma:showField="CatchAllData" ma:web="6e3f46c9-a219-4b45-957c-f944ed8c5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843485-5222-420F-877E-B1E1162E7BD7}">
  <ds:schemaRefs>
    <ds:schemaRef ds:uri="http://schemas.openxmlformats.org/officeDocument/2006/bibliography"/>
  </ds:schemaRefs>
</ds:datastoreItem>
</file>

<file path=customXml/itemProps2.xml><?xml version="1.0" encoding="utf-8"?>
<ds:datastoreItem xmlns:ds="http://schemas.openxmlformats.org/officeDocument/2006/customXml" ds:itemID="{0F0AD934-839C-4B71-9C4E-BBDB208AC0AB}">
  <ds:schemaRefs>
    <ds:schemaRef ds:uri="http://schemas.microsoft.com/sharepoint/v3/contenttype/forms"/>
  </ds:schemaRefs>
</ds:datastoreItem>
</file>

<file path=customXml/itemProps3.xml><?xml version="1.0" encoding="utf-8"?>
<ds:datastoreItem xmlns:ds="http://schemas.openxmlformats.org/officeDocument/2006/customXml" ds:itemID="{A9683093-D389-4454-95B5-A6B6D0D0D002}">
  <ds:schemaRefs>
    <ds:schemaRef ds:uri="http://schemas.microsoft.com/office/2006/metadata/properties"/>
    <ds:schemaRef ds:uri="http://schemas.microsoft.com/office/infopath/2007/PartnerControls"/>
    <ds:schemaRef ds:uri="a4cee03b-466b-4034-b8cc-5d945346048b"/>
    <ds:schemaRef ds:uri="6e3f46c9-a219-4b45-957c-f944ed8c5ba0"/>
  </ds:schemaRefs>
</ds:datastoreItem>
</file>

<file path=customXml/itemProps4.xml><?xml version="1.0" encoding="utf-8"?>
<ds:datastoreItem xmlns:ds="http://schemas.openxmlformats.org/officeDocument/2006/customXml" ds:itemID="{1686EBF5-0A42-4282-AF78-5437F2359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ee03b-466b-4034-b8cc-5d945346048b"/>
    <ds:schemaRef ds:uri="6e3f46c9-a219-4b45-957c-f944ed8c5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6f978e1-75d4-4db0-904e-5b79fb778570}" enabled="0" method="" siteId="{e6f978e1-75d4-4db0-904e-5b79fb778570}" removed="1"/>
</clbl:labelList>
</file>

<file path=docProps/app.xml><?xml version="1.0" encoding="utf-8"?>
<Properties xmlns="http://schemas.openxmlformats.org/officeDocument/2006/extended-properties" xmlns:vt="http://schemas.openxmlformats.org/officeDocument/2006/docPropsVTypes">
  <Template>ClientLetterHea</Template>
  <TotalTime>1</TotalTime>
  <Pages>1</Pages>
  <Words>4142</Words>
  <Characters>23611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National Financial Partners</Company>
  <LinksUpToDate>false</LinksUpToDate>
  <CharactersWithSpaces>27698</CharactersWithSpaces>
  <SharedDoc>false</SharedDoc>
  <HLinks>
    <vt:vector size="6" baseType="variant">
      <vt:variant>
        <vt:i4>3276892</vt:i4>
      </vt:variant>
      <vt:variant>
        <vt:i4>0</vt:i4>
      </vt:variant>
      <vt:variant>
        <vt:i4>0</vt:i4>
      </vt:variant>
      <vt:variant>
        <vt:i4>5</vt:i4>
      </vt:variant>
      <vt:variant>
        <vt:lpwstr>mailto:email@nfp.co.uk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Winpenny, Karl</dc:creator>
  <cp:keywords/>
  <cp:lastModifiedBy>Berno, Thomas</cp:lastModifiedBy>
  <cp:revision>2</cp:revision>
  <dcterms:created xsi:type="dcterms:W3CDTF">2024-04-23T21:39:00Z</dcterms:created>
  <dcterms:modified xsi:type="dcterms:W3CDTF">2024-04-23T21:39:00Z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0x0101007B5CFAB69F1E5F4BA793F82E40FBD9C6</vt:lpwstr>
  </property>
  <property fmtid="{D5CDD505-2E9C-101B-9397-08002B2CF9AE}" pid="3" name="MediaServiceImageTags">
    <vt:lpwstr/>
  </property>
</Properties>
</file>